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652"/>
        <w:gridCol w:w="1457"/>
        <w:gridCol w:w="76"/>
        <w:gridCol w:w="1307"/>
        <w:gridCol w:w="73"/>
        <w:gridCol w:w="398"/>
        <w:gridCol w:w="1059"/>
        <w:gridCol w:w="1103"/>
        <w:gridCol w:w="354"/>
        <w:gridCol w:w="1457"/>
        <w:gridCol w:w="889"/>
        <w:gridCol w:w="567"/>
        <w:gridCol w:w="4431"/>
      </w:tblGrid>
      <w:tr w:rsidR="00661F24" w:rsidRPr="00355D3E" w14:paraId="21209FD4" w14:textId="77777777" w:rsidTr="005200AF">
        <w:tc>
          <w:tcPr>
            <w:tcW w:w="1021" w:type="pct"/>
            <w:gridSpan w:val="4"/>
            <w:shd w:val="clear" w:color="auto" w:fill="006690"/>
            <w:vAlign w:val="center"/>
          </w:tcPr>
          <w:p w14:paraId="3FB59A0D" w14:textId="77777777" w:rsidR="00661F24" w:rsidRPr="00355D3E" w:rsidRDefault="00661F24" w:rsidP="00E80C82">
            <w:pPr>
              <w:pStyle w:val="Tablecontentblack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Work </w:t>
            </w:r>
            <w:r w:rsidR="00E80C82">
              <w:rPr>
                <w:b/>
                <w:color w:val="FFFFFF"/>
              </w:rPr>
              <w:t>u</w:t>
            </w:r>
            <w:r>
              <w:rPr>
                <w:b/>
                <w:color w:val="FFFFFF"/>
              </w:rPr>
              <w:t>nit</w:t>
            </w:r>
          </w:p>
        </w:tc>
        <w:tc>
          <w:tcPr>
            <w:tcW w:w="3979" w:type="pct"/>
            <w:gridSpan w:val="10"/>
            <w:shd w:val="clear" w:color="auto" w:fill="auto"/>
            <w:vAlign w:val="center"/>
          </w:tcPr>
          <w:p w14:paraId="34E3C59B" w14:textId="77777777" w:rsidR="00661F24" w:rsidRPr="008777BA" w:rsidRDefault="00661F24" w:rsidP="00314C76">
            <w:pPr>
              <w:pStyle w:val="Tablecontentblack"/>
              <w:spacing w:before="80" w:after="80"/>
            </w:pPr>
          </w:p>
        </w:tc>
      </w:tr>
      <w:tr w:rsidR="00D139A1" w:rsidRPr="00355D3E" w14:paraId="78FDE718" w14:textId="77777777" w:rsidTr="005200AF">
        <w:tc>
          <w:tcPr>
            <w:tcW w:w="1021" w:type="pct"/>
            <w:gridSpan w:val="4"/>
            <w:shd w:val="clear" w:color="auto" w:fill="006690"/>
            <w:vAlign w:val="center"/>
          </w:tcPr>
          <w:p w14:paraId="7BA05DA8" w14:textId="77777777" w:rsidR="00D139A1" w:rsidRPr="00355D3E" w:rsidRDefault="00D139A1" w:rsidP="000007CA">
            <w:pPr>
              <w:pStyle w:val="Tablecontentblack"/>
              <w:rPr>
                <w:b/>
                <w:color w:val="FFFFFF"/>
              </w:rPr>
            </w:pPr>
            <w:r w:rsidRPr="00355D3E">
              <w:rPr>
                <w:b/>
                <w:color w:val="FFFFFF"/>
              </w:rPr>
              <w:t xml:space="preserve">Task </w:t>
            </w:r>
            <w:r>
              <w:rPr>
                <w:b/>
                <w:color w:val="FFFFFF"/>
              </w:rPr>
              <w:t>description</w:t>
            </w:r>
          </w:p>
        </w:tc>
        <w:tc>
          <w:tcPr>
            <w:tcW w:w="3979" w:type="pct"/>
            <w:gridSpan w:val="10"/>
            <w:shd w:val="clear" w:color="auto" w:fill="auto"/>
            <w:vAlign w:val="center"/>
          </w:tcPr>
          <w:p w14:paraId="5235E779" w14:textId="77777777" w:rsidR="00D139A1" w:rsidRPr="008777BA" w:rsidRDefault="00D139A1" w:rsidP="00E26BAF">
            <w:pPr>
              <w:pStyle w:val="Tablecontentblack"/>
              <w:spacing w:before="80" w:after="80"/>
            </w:pPr>
          </w:p>
        </w:tc>
      </w:tr>
      <w:tr w:rsidR="00294AFD" w:rsidRPr="00355D3E" w14:paraId="66CD1E23" w14:textId="77777777" w:rsidTr="005200AF">
        <w:tc>
          <w:tcPr>
            <w:tcW w:w="1021" w:type="pct"/>
            <w:gridSpan w:val="4"/>
            <w:shd w:val="clear" w:color="auto" w:fill="006690"/>
            <w:vAlign w:val="center"/>
          </w:tcPr>
          <w:p w14:paraId="3F977144" w14:textId="77777777" w:rsidR="00294AFD" w:rsidRPr="008777BA" w:rsidRDefault="00294AFD" w:rsidP="00255D9D">
            <w:pPr>
              <w:pStyle w:val="Tablecontentblack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Task conducted by</w:t>
            </w:r>
          </w:p>
        </w:tc>
        <w:tc>
          <w:tcPr>
            <w:tcW w:w="3979" w:type="pct"/>
            <w:gridSpan w:val="10"/>
            <w:shd w:val="clear" w:color="auto" w:fill="auto"/>
            <w:vAlign w:val="center"/>
          </w:tcPr>
          <w:p w14:paraId="2FE106C2" w14:textId="77777777" w:rsidR="00294AFD" w:rsidRDefault="00294AFD" w:rsidP="00314C76">
            <w:pPr>
              <w:pStyle w:val="Tablecontentblack"/>
              <w:spacing w:before="80" w:after="80"/>
            </w:pPr>
          </w:p>
        </w:tc>
      </w:tr>
      <w:tr w:rsidR="00D139A1" w:rsidRPr="00967AD5" w14:paraId="39B50186" w14:textId="77777777" w:rsidTr="005200AF">
        <w:trPr>
          <w:cantSplit/>
          <w:trHeight w:val="165"/>
        </w:trPr>
        <w:tc>
          <w:tcPr>
            <w:tcW w:w="1021" w:type="pct"/>
            <w:gridSpan w:val="4"/>
            <w:shd w:val="clear" w:color="auto" w:fill="006690"/>
          </w:tcPr>
          <w:p w14:paraId="660A0080" w14:textId="77777777" w:rsidR="00D139A1" w:rsidRDefault="00314C76" w:rsidP="00FA4453">
            <w:pPr>
              <w:pStyle w:val="Tableheaderblackbold"/>
            </w:pPr>
            <w:r>
              <w:rPr>
                <w:color w:val="FFFFFF" w:themeColor="background1"/>
              </w:rPr>
              <w:t>Related d</w:t>
            </w:r>
            <w:r w:rsidR="00D139A1" w:rsidRPr="00314C76">
              <w:rPr>
                <w:color w:val="FFFFFF" w:themeColor="background1"/>
              </w:rPr>
              <w:t>ocuments</w:t>
            </w:r>
          </w:p>
        </w:tc>
        <w:tc>
          <w:tcPr>
            <w:tcW w:w="3979" w:type="pct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28C21BE6" w14:textId="77777777" w:rsidR="006B797D" w:rsidRDefault="006B797D" w:rsidP="00314C76">
            <w:pPr>
              <w:pStyle w:val="Tablecontentblack"/>
              <w:spacing w:before="80" w:after="80"/>
            </w:pPr>
          </w:p>
        </w:tc>
      </w:tr>
      <w:tr w:rsidR="00D139A1" w:rsidRPr="0074264B" w14:paraId="08FE223A" w14:textId="77777777" w:rsidTr="00E80C82">
        <w:trPr>
          <w:cantSplit/>
          <w:trHeight w:val="91"/>
        </w:trPr>
        <w:tc>
          <w:tcPr>
            <w:tcW w:w="5000" w:type="pct"/>
            <w:gridSpan w:val="14"/>
            <w:tcBorders>
              <w:bottom w:val="nil"/>
            </w:tcBorders>
            <w:shd w:val="clear" w:color="auto" w:fill="auto"/>
            <w:vAlign w:val="center"/>
          </w:tcPr>
          <w:p w14:paraId="700849A5" w14:textId="77777777" w:rsidR="00D139A1" w:rsidRPr="0074264B" w:rsidRDefault="00D139A1" w:rsidP="000C3BF5">
            <w:pPr>
              <w:pStyle w:val="Tablecontentblack"/>
              <w:spacing w:before="120" w:after="120"/>
            </w:pPr>
            <w:r w:rsidRPr="0074264B">
              <w:t xml:space="preserve">The following PPE must be worn </w:t>
            </w:r>
            <w:r w:rsidRPr="00491A8E">
              <w:rPr>
                <w:b/>
              </w:rPr>
              <w:t>at all times</w:t>
            </w:r>
            <w:r w:rsidRPr="0074264B">
              <w:t xml:space="preserve"> when conducting this task</w:t>
            </w:r>
            <w:r w:rsidR="000C3BF5">
              <w:t xml:space="preserve"> </w:t>
            </w:r>
            <w:r w:rsidR="000C3BF5" w:rsidRPr="000C3BF5">
              <w:rPr>
                <w:i/>
                <w:sz w:val="16"/>
                <w:szCs w:val="16"/>
              </w:rPr>
              <w:t>(delete images for PPE not required)</w:t>
            </w:r>
            <w:r w:rsidRPr="0074264B">
              <w:t>:</w:t>
            </w:r>
          </w:p>
        </w:tc>
      </w:tr>
      <w:tr w:rsidR="005B350B" w14:paraId="5E0AB808" w14:textId="77777777" w:rsidTr="005B350B">
        <w:trPr>
          <w:trHeight w:val="714"/>
        </w:trPr>
        <w:tc>
          <w:tcPr>
            <w:tcW w:w="49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873B21C" w14:textId="77777777" w:rsidR="005B350B" w:rsidRDefault="005B350B" w:rsidP="00314C76">
            <w:pPr>
              <w:pStyle w:val="Tablecontentcentre"/>
              <w:rPr>
                <w:sz w:val="22"/>
              </w:rPr>
            </w:pPr>
            <w:r>
              <w:rPr>
                <w:noProof/>
                <w:sz w:val="22"/>
                <w:lang w:eastAsia="en-AU"/>
              </w:rPr>
              <w:drawing>
                <wp:inline distT="0" distB="0" distL="0" distR="0" wp14:anchorId="6C92FF7D" wp14:editId="5E604968">
                  <wp:extent cx="642304" cy="864000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984A800" w14:textId="77777777" w:rsidR="005B350B" w:rsidRDefault="005B350B">
            <w:pPr>
              <w:pStyle w:val="Tablecontentcentre"/>
              <w:rPr>
                <w:sz w:val="22"/>
              </w:rPr>
            </w:pPr>
            <w:r>
              <w:rPr>
                <w:noProof/>
                <w:sz w:val="22"/>
                <w:lang w:eastAsia="en-AU"/>
              </w:rPr>
              <w:drawing>
                <wp:inline distT="0" distB="0" distL="0" distR="0" wp14:anchorId="2EED034F" wp14:editId="55A4B016">
                  <wp:extent cx="642304" cy="86400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612DDAF2" w14:textId="77777777" w:rsidR="005B350B" w:rsidRDefault="005B350B">
            <w:pPr>
              <w:pStyle w:val="Tablecontentcentre"/>
              <w:rPr>
                <w:sz w:val="22"/>
              </w:rPr>
            </w:pPr>
            <w:r>
              <w:rPr>
                <w:noProof/>
                <w:sz w:val="22"/>
                <w:lang w:eastAsia="en-AU"/>
              </w:rPr>
              <w:drawing>
                <wp:inline distT="0" distB="0" distL="0" distR="0" wp14:anchorId="2A041349" wp14:editId="7964A272">
                  <wp:extent cx="642306" cy="864000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73552AD" w14:textId="77777777" w:rsidR="005B350B" w:rsidRDefault="005B350B">
            <w:pPr>
              <w:pStyle w:val="Tablecontentcentre"/>
              <w:rPr>
                <w:sz w:val="22"/>
              </w:rPr>
            </w:pPr>
            <w:r>
              <w:rPr>
                <w:noProof/>
                <w:sz w:val="22"/>
                <w:lang w:eastAsia="en-AU"/>
              </w:rPr>
              <w:drawing>
                <wp:inline distT="0" distB="0" distL="0" distR="0" wp14:anchorId="24B8E1D5" wp14:editId="63BC69F0">
                  <wp:extent cx="642303" cy="864000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3B18BBF" w14:textId="77777777" w:rsidR="005B350B" w:rsidRDefault="005B350B">
            <w:pPr>
              <w:pStyle w:val="Tablecontentcentre"/>
              <w:rPr>
                <w:sz w:val="22"/>
              </w:rPr>
            </w:pPr>
            <w:r>
              <w:rPr>
                <w:noProof/>
                <w:sz w:val="22"/>
                <w:lang w:eastAsia="en-AU"/>
              </w:rPr>
              <w:drawing>
                <wp:inline distT="0" distB="0" distL="0" distR="0" wp14:anchorId="4E3919EB" wp14:editId="7FA41E44">
                  <wp:extent cx="642303" cy="864000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D4ACA26" w14:textId="77777777" w:rsidR="005B350B" w:rsidRDefault="005B350B">
            <w:pPr>
              <w:pStyle w:val="Tablecontentcentre"/>
              <w:rPr>
                <w:sz w:val="22"/>
              </w:rPr>
            </w:pPr>
            <w:r>
              <w:rPr>
                <w:noProof/>
                <w:sz w:val="22"/>
                <w:lang w:eastAsia="en-AU"/>
              </w:rPr>
              <w:drawing>
                <wp:inline distT="0" distB="0" distL="0" distR="0" wp14:anchorId="562A04FF" wp14:editId="250E92DD">
                  <wp:extent cx="642303" cy="864000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39CA47" w14:textId="77777777" w:rsidR="005B350B" w:rsidRDefault="005B350B">
            <w:pPr>
              <w:pStyle w:val="Tablecontentcentre"/>
              <w:rPr>
                <w:sz w:val="22"/>
              </w:rPr>
            </w:pPr>
            <w:r>
              <w:rPr>
                <w:noProof/>
                <w:sz w:val="22"/>
                <w:lang w:eastAsia="en-AU"/>
              </w:rPr>
              <w:drawing>
                <wp:inline distT="0" distB="0" distL="0" distR="0" wp14:anchorId="3B24F52A" wp14:editId="13DE0DAC">
                  <wp:extent cx="642303" cy="864000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911E1A8" w14:textId="77777777" w:rsidR="005B350B" w:rsidRDefault="00BD2145" w:rsidP="000C3BF5">
            <w:pPr>
              <w:pStyle w:val="Tablecontentcentre"/>
              <w:spacing w:after="120"/>
              <w:rPr>
                <w:sz w:val="22"/>
              </w:rPr>
            </w:pPr>
            <w:r>
              <w:rPr>
                <w:noProof/>
                <w:sz w:val="22"/>
                <w:lang w:eastAsia="en-AU"/>
              </w:rPr>
              <w:drawing>
                <wp:inline distT="0" distB="0" distL="0" distR="0" wp14:anchorId="726A05B8" wp14:editId="686A4B9E">
                  <wp:extent cx="642303" cy="864000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lang w:eastAsia="en-AU"/>
              </w:rPr>
              <w:drawing>
                <wp:inline distT="0" distB="0" distL="0" distR="0" wp14:anchorId="50E3DC44" wp14:editId="5085FDCF">
                  <wp:extent cx="642303" cy="864000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350B" w:rsidRPr="005B350B">
              <w:rPr>
                <w:noProof/>
                <w:sz w:val="22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71CA2263" wp14:editId="7296324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43025" cy="804940"/>
                  <wp:effectExtent l="0" t="0" r="0" b="0"/>
                  <wp:wrapThrough wrapText="bothSides">
                    <wp:wrapPolygon edited="0">
                      <wp:start x="0" y="0"/>
                      <wp:lineTo x="0" y="20969"/>
                      <wp:lineTo x="21140" y="20969"/>
                      <wp:lineTo x="21140" y="0"/>
                      <wp:lineTo x="0" y="0"/>
                    </wp:wrapPolygon>
                  </wp:wrapThrough>
                  <wp:docPr id="1" name="Picture 1" descr="C:\Users\bgraydo1\Desktop\SUN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graydo1\Desktop\SUN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797D" w14:paraId="711CC6EA" w14:textId="77777777" w:rsidTr="00E80C82">
        <w:trPr>
          <w:cantSplit/>
          <w:trHeight w:val="165"/>
        </w:trPr>
        <w:tc>
          <w:tcPr>
            <w:tcW w:w="1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42E81E" w14:textId="77777777" w:rsidR="006B797D" w:rsidRDefault="006B797D" w:rsidP="00FA4453">
            <w:pPr>
              <w:pStyle w:val="Tableheaderblackbold"/>
            </w:pPr>
            <w:r>
              <w:t>Equipment required</w:t>
            </w:r>
          </w:p>
        </w:tc>
        <w:tc>
          <w:tcPr>
            <w:tcW w:w="397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9F3E" w14:textId="77777777" w:rsidR="006B797D" w:rsidRDefault="006B797D" w:rsidP="00FA4453">
            <w:pPr>
              <w:pStyle w:val="Tablecontentblack"/>
            </w:pPr>
          </w:p>
        </w:tc>
      </w:tr>
      <w:tr w:rsidR="00661F24" w14:paraId="1A14A091" w14:textId="77777777" w:rsidTr="00E80C82">
        <w:trPr>
          <w:cantSplit/>
          <w:trHeight w:val="165"/>
        </w:trPr>
        <w:tc>
          <w:tcPr>
            <w:tcW w:w="1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8080474" w14:textId="77777777" w:rsidR="00661F24" w:rsidRDefault="00661F24" w:rsidP="00FA4453">
            <w:pPr>
              <w:pStyle w:val="Tableheaderblackbold"/>
            </w:pPr>
            <w:r>
              <w:t>Additional requirements</w:t>
            </w:r>
          </w:p>
        </w:tc>
        <w:tc>
          <w:tcPr>
            <w:tcW w:w="397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C34F" w14:textId="77777777" w:rsidR="00661F24" w:rsidRDefault="00661F24" w:rsidP="00FA4453">
            <w:pPr>
              <w:pStyle w:val="Tablecontentblack"/>
            </w:pPr>
          </w:p>
        </w:tc>
      </w:tr>
      <w:tr w:rsidR="00661F24" w14:paraId="79B8799A" w14:textId="77777777" w:rsidTr="00FC42C8">
        <w:trPr>
          <w:cantSplit/>
          <w:trHeight w:val="165"/>
        </w:trPr>
        <w:tc>
          <w:tcPr>
            <w:tcW w:w="1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609F9D" w14:textId="77777777" w:rsidR="00661F24" w:rsidRDefault="00661F24" w:rsidP="006F0240">
            <w:pPr>
              <w:pStyle w:val="Tableheaderblackbold"/>
            </w:pPr>
            <w:r>
              <w:t>Work permits required?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D801B5" w14:textId="77777777" w:rsidR="00661F24" w:rsidRDefault="00661F24" w:rsidP="00C60239">
            <w:pPr>
              <w:pStyle w:val="Tablecontentblack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B3494">
              <w:fldChar w:fldCharType="separate"/>
            </w:r>
            <w:r>
              <w:fldChar w:fldCharType="end"/>
            </w:r>
            <w:r>
              <w:t xml:space="preserve"> Yes</w:t>
            </w:r>
          </w:p>
        </w:tc>
        <w:tc>
          <w:tcPr>
            <w:tcW w:w="3532" w:type="pct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EC65505" w14:textId="77777777" w:rsidR="00661F24" w:rsidRDefault="00BD2145" w:rsidP="00C60239">
            <w:pPr>
              <w:pStyle w:val="Tablecontentblack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B3494">
              <w:fldChar w:fldCharType="separate"/>
            </w:r>
            <w:r>
              <w:fldChar w:fldCharType="end"/>
            </w:r>
            <w:r w:rsidR="00661F24">
              <w:t xml:space="preserve"> No</w:t>
            </w:r>
          </w:p>
        </w:tc>
      </w:tr>
      <w:tr w:rsidR="003F2DDD" w:rsidRPr="00D139A1" w14:paraId="50A5007D" w14:textId="77777777" w:rsidTr="003F2DDD">
        <w:trPr>
          <w:trHeight w:val="746"/>
          <w:tblHeader/>
        </w:trPr>
        <w:tc>
          <w:tcPr>
            <w:tcW w:w="274" w:type="pct"/>
            <w:shd w:val="clear" w:color="auto" w:fill="F2F2F2" w:themeFill="background1" w:themeFillShade="F2"/>
          </w:tcPr>
          <w:p w14:paraId="351E1284" w14:textId="77777777" w:rsidR="003F2DDD" w:rsidRPr="00D139A1" w:rsidRDefault="003F2DDD" w:rsidP="007D0682">
            <w:pPr>
              <w:pStyle w:val="Tablecontentblack"/>
              <w:jc w:val="center"/>
              <w:rPr>
                <w:b/>
              </w:rPr>
            </w:pPr>
            <w:r w:rsidRPr="00D139A1">
              <w:rPr>
                <w:b/>
              </w:rPr>
              <w:t>Step</w:t>
            </w:r>
          </w:p>
        </w:tc>
        <w:tc>
          <w:tcPr>
            <w:tcW w:w="1355" w:type="pct"/>
            <w:gridSpan w:val="6"/>
            <w:shd w:val="clear" w:color="auto" w:fill="F2F2F2" w:themeFill="background1" w:themeFillShade="F2"/>
          </w:tcPr>
          <w:p w14:paraId="5DB9184F" w14:textId="77777777" w:rsidR="003F2DDD" w:rsidRPr="00D139A1" w:rsidRDefault="003F2DDD" w:rsidP="007D0682">
            <w:pPr>
              <w:pStyle w:val="Tablecontentblack"/>
              <w:jc w:val="center"/>
              <w:rPr>
                <w:b/>
              </w:rPr>
            </w:pPr>
            <w:r w:rsidRPr="00D139A1">
              <w:rPr>
                <w:b/>
              </w:rPr>
              <w:t>Instructions</w:t>
            </w:r>
            <w:r w:rsidRPr="00D139A1">
              <w:rPr>
                <w:sz w:val="16"/>
                <w:szCs w:val="16"/>
              </w:rPr>
              <w:t xml:space="preserve"> </w:t>
            </w:r>
            <w:r w:rsidRPr="007D0682">
              <w:rPr>
                <w:b/>
                <w:szCs w:val="20"/>
              </w:rPr>
              <w:t>required to perform the task safely</w:t>
            </w:r>
            <w:r w:rsidRPr="00D139A1">
              <w:rPr>
                <w:b/>
              </w:rPr>
              <w:br/>
            </w:r>
          </w:p>
        </w:tc>
        <w:tc>
          <w:tcPr>
            <w:tcW w:w="739" w:type="pct"/>
            <w:gridSpan w:val="2"/>
            <w:shd w:val="clear" w:color="auto" w:fill="F2F2F2" w:themeFill="background1" w:themeFillShade="F2"/>
          </w:tcPr>
          <w:p w14:paraId="20E67E0B" w14:textId="77777777" w:rsidR="003F2DDD" w:rsidRPr="00D139A1" w:rsidRDefault="003F2DDD" w:rsidP="007D0682">
            <w:pPr>
              <w:pStyle w:val="Tablecontentblack"/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D139A1">
              <w:rPr>
                <w:b/>
              </w:rPr>
              <w:t>isk evaluation</w:t>
            </w:r>
            <w:r w:rsidRPr="00D139A1">
              <w:rPr>
                <w:b/>
              </w:rPr>
              <w:br/>
            </w:r>
            <w:r w:rsidRPr="00D139A1">
              <w:rPr>
                <w:sz w:val="16"/>
                <w:szCs w:val="16"/>
              </w:rPr>
              <w:t>(low, moderate, high, extreme)</w:t>
            </w:r>
          </w:p>
        </w:tc>
        <w:tc>
          <w:tcPr>
            <w:tcW w:w="923" w:type="pct"/>
            <w:gridSpan w:val="3"/>
            <w:shd w:val="clear" w:color="auto" w:fill="F2F2F2" w:themeFill="background1" w:themeFillShade="F2"/>
          </w:tcPr>
          <w:p w14:paraId="457E42B0" w14:textId="77777777" w:rsidR="003F2DDD" w:rsidRPr="00D139A1" w:rsidRDefault="003F2DDD" w:rsidP="007D0682">
            <w:pPr>
              <w:pStyle w:val="Tablecontentblack"/>
              <w:jc w:val="center"/>
              <w:rPr>
                <w:b/>
              </w:rPr>
            </w:pPr>
            <w:r w:rsidRPr="00D139A1">
              <w:rPr>
                <w:b/>
              </w:rPr>
              <w:t>Hazards</w:t>
            </w:r>
            <w:r w:rsidRPr="00D139A1">
              <w:rPr>
                <w:b/>
              </w:rPr>
              <w:br/>
            </w:r>
            <w:r w:rsidRPr="00D139A1">
              <w:rPr>
                <w:sz w:val="16"/>
              </w:rPr>
              <w:t>(</w:t>
            </w:r>
            <w:r>
              <w:rPr>
                <w:sz w:val="16"/>
              </w:rPr>
              <w:t>H</w:t>
            </w:r>
            <w:r w:rsidRPr="00D139A1">
              <w:rPr>
                <w:sz w:val="16"/>
              </w:rPr>
              <w:t>azards associated with task)</w:t>
            </w:r>
          </w:p>
        </w:tc>
        <w:tc>
          <w:tcPr>
            <w:tcW w:w="1709" w:type="pct"/>
            <w:gridSpan w:val="2"/>
            <w:shd w:val="clear" w:color="auto" w:fill="F2F2F2" w:themeFill="background1" w:themeFillShade="F2"/>
          </w:tcPr>
          <w:p w14:paraId="17D139D9" w14:textId="77777777" w:rsidR="003F2DDD" w:rsidRPr="00D139A1" w:rsidRDefault="003F2DDD" w:rsidP="007D0682">
            <w:pPr>
              <w:pStyle w:val="Tablecontentblack"/>
              <w:jc w:val="center"/>
              <w:rPr>
                <w:b/>
              </w:rPr>
            </w:pPr>
            <w:r>
              <w:rPr>
                <w:b/>
              </w:rPr>
              <w:t>Controls</w:t>
            </w:r>
          </w:p>
        </w:tc>
      </w:tr>
      <w:tr w:rsidR="003F2DDD" w:rsidRPr="000E75BE" w14:paraId="3C5B775A" w14:textId="77777777" w:rsidTr="003F2DDD">
        <w:trPr>
          <w:cantSplit/>
        </w:trPr>
        <w:tc>
          <w:tcPr>
            <w:tcW w:w="274" w:type="pct"/>
          </w:tcPr>
          <w:p w14:paraId="6510A043" w14:textId="77777777" w:rsidR="003F2DDD" w:rsidRDefault="003F2DDD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49E116E9" w14:textId="77777777" w:rsidR="00BD2145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5B38CA0D" w14:textId="77777777" w:rsidR="00BD2145" w:rsidRPr="00F72CF4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</w:tc>
        <w:tc>
          <w:tcPr>
            <w:tcW w:w="1355" w:type="pct"/>
            <w:gridSpan w:val="6"/>
          </w:tcPr>
          <w:p w14:paraId="2CAC33A9" w14:textId="77777777" w:rsidR="003F2DDD" w:rsidRPr="007D0682" w:rsidRDefault="003F2DDD" w:rsidP="000C3BF5">
            <w:pPr>
              <w:pStyle w:val="Tablecontentblack"/>
              <w:spacing w:before="80" w:after="80"/>
            </w:pPr>
          </w:p>
        </w:tc>
        <w:tc>
          <w:tcPr>
            <w:tcW w:w="739" w:type="pct"/>
            <w:gridSpan w:val="2"/>
          </w:tcPr>
          <w:p w14:paraId="65469330" w14:textId="77777777" w:rsidR="003F2DDD" w:rsidRPr="007D0682" w:rsidRDefault="003F2DDD" w:rsidP="000C3BF5">
            <w:pPr>
              <w:pStyle w:val="Tablecontentblack"/>
              <w:spacing w:before="80" w:after="80"/>
              <w:jc w:val="center"/>
            </w:pPr>
          </w:p>
        </w:tc>
        <w:tc>
          <w:tcPr>
            <w:tcW w:w="923" w:type="pct"/>
            <w:gridSpan w:val="3"/>
            <w:shd w:val="clear" w:color="auto" w:fill="auto"/>
          </w:tcPr>
          <w:p w14:paraId="5F898C80" w14:textId="77777777" w:rsidR="003F2DDD" w:rsidRPr="000E75BE" w:rsidRDefault="003F2DDD" w:rsidP="00BD2145">
            <w:pPr>
              <w:pStyle w:val="Tablecontentblack"/>
              <w:tabs>
                <w:tab w:val="clear" w:pos="851"/>
              </w:tabs>
              <w:spacing w:before="80" w:after="80"/>
              <w:rPr>
                <w:rFonts w:cs="Arial"/>
                <w:szCs w:val="20"/>
              </w:rPr>
            </w:pPr>
          </w:p>
        </w:tc>
        <w:tc>
          <w:tcPr>
            <w:tcW w:w="1709" w:type="pct"/>
            <w:gridSpan w:val="2"/>
            <w:shd w:val="clear" w:color="auto" w:fill="auto"/>
          </w:tcPr>
          <w:p w14:paraId="3ADFF234" w14:textId="77777777" w:rsidR="003F2DDD" w:rsidRPr="00BD2145" w:rsidRDefault="003F2DDD" w:rsidP="00BD2145">
            <w:pPr>
              <w:spacing w:before="120" w:after="60"/>
              <w:rPr>
                <w:rFonts w:eastAsia="Cambria" w:cs="Arial"/>
                <w:sz w:val="20"/>
                <w:szCs w:val="20"/>
              </w:rPr>
            </w:pPr>
          </w:p>
        </w:tc>
      </w:tr>
      <w:tr w:rsidR="003F2DDD" w:rsidRPr="000E75BE" w14:paraId="3A248F50" w14:textId="77777777" w:rsidTr="003F2DDD">
        <w:trPr>
          <w:cantSplit/>
        </w:trPr>
        <w:tc>
          <w:tcPr>
            <w:tcW w:w="274" w:type="pct"/>
          </w:tcPr>
          <w:p w14:paraId="1BFE95F5" w14:textId="77777777" w:rsidR="003F2DDD" w:rsidRDefault="003F2DDD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10CB9ED0" w14:textId="77777777" w:rsidR="00BD2145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6E985DFD" w14:textId="77777777" w:rsidR="00BD2145" w:rsidRPr="00F72CF4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</w:tc>
        <w:tc>
          <w:tcPr>
            <w:tcW w:w="1355" w:type="pct"/>
            <w:gridSpan w:val="6"/>
          </w:tcPr>
          <w:p w14:paraId="665A973D" w14:textId="77777777" w:rsidR="003F2DDD" w:rsidRPr="007D0682" w:rsidRDefault="003F2DDD" w:rsidP="000C3BF5">
            <w:pPr>
              <w:pStyle w:val="Tablecontentblack"/>
              <w:spacing w:before="80" w:after="80"/>
            </w:pPr>
          </w:p>
        </w:tc>
        <w:tc>
          <w:tcPr>
            <w:tcW w:w="739" w:type="pct"/>
            <w:gridSpan w:val="2"/>
          </w:tcPr>
          <w:p w14:paraId="3C68E164" w14:textId="77777777" w:rsidR="003F2DDD" w:rsidRPr="007D0682" w:rsidRDefault="003F2DDD" w:rsidP="000C3BF5">
            <w:pPr>
              <w:pStyle w:val="Tablecontentblack"/>
              <w:spacing w:before="80" w:after="80"/>
              <w:jc w:val="center"/>
            </w:pPr>
          </w:p>
        </w:tc>
        <w:tc>
          <w:tcPr>
            <w:tcW w:w="923" w:type="pct"/>
            <w:gridSpan w:val="3"/>
            <w:shd w:val="clear" w:color="auto" w:fill="auto"/>
          </w:tcPr>
          <w:p w14:paraId="1E9B9831" w14:textId="77777777" w:rsidR="003F2DDD" w:rsidRPr="000E75BE" w:rsidRDefault="003F2DDD" w:rsidP="00BD2145">
            <w:pPr>
              <w:pStyle w:val="Tablecontentblack"/>
              <w:tabs>
                <w:tab w:val="clear" w:pos="851"/>
              </w:tabs>
              <w:spacing w:before="80" w:after="80"/>
              <w:rPr>
                <w:rFonts w:cs="Arial"/>
                <w:szCs w:val="20"/>
              </w:rPr>
            </w:pPr>
          </w:p>
        </w:tc>
        <w:tc>
          <w:tcPr>
            <w:tcW w:w="1709" w:type="pct"/>
            <w:gridSpan w:val="2"/>
            <w:shd w:val="clear" w:color="auto" w:fill="auto"/>
          </w:tcPr>
          <w:p w14:paraId="522A41A1" w14:textId="77777777" w:rsidR="003F2DDD" w:rsidRPr="00BD2145" w:rsidRDefault="003F2DDD" w:rsidP="00BD2145">
            <w:pPr>
              <w:spacing w:before="120" w:after="60"/>
              <w:rPr>
                <w:rFonts w:eastAsia="Cambria" w:cs="Arial"/>
                <w:sz w:val="20"/>
                <w:szCs w:val="20"/>
              </w:rPr>
            </w:pPr>
          </w:p>
        </w:tc>
      </w:tr>
      <w:tr w:rsidR="003F2DDD" w:rsidRPr="000E75BE" w14:paraId="00E8624C" w14:textId="77777777" w:rsidTr="003F2DDD">
        <w:trPr>
          <w:cantSplit/>
        </w:trPr>
        <w:tc>
          <w:tcPr>
            <w:tcW w:w="274" w:type="pct"/>
          </w:tcPr>
          <w:p w14:paraId="279AB107" w14:textId="77777777" w:rsidR="003F2DDD" w:rsidRDefault="003F2DDD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74861F86" w14:textId="77777777" w:rsidR="00BD2145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58744A8B" w14:textId="77777777" w:rsidR="00BD2145" w:rsidRPr="00F72CF4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</w:tc>
        <w:tc>
          <w:tcPr>
            <w:tcW w:w="1355" w:type="pct"/>
            <w:gridSpan w:val="6"/>
          </w:tcPr>
          <w:p w14:paraId="005CA1DF" w14:textId="77777777" w:rsidR="003F2DDD" w:rsidRPr="00CC4214" w:rsidRDefault="003F2DDD" w:rsidP="000C3BF5">
            <w:pPr>
              <w:pStyle w:val="Tablecontentblack"/>
              <w:spacing w:before="80" w:after="80"/>
            </w:pPr>
          </w:p>
        </w:tc>
        <w:tc>
          <w:tcPr>
            <w:tcW w:w="739" w:type="pct"/>
            <w:gridSpan w:val="2"/>
          </w:tcPr>
          <w:p w14:paraId="7CBAA6A6" w14:textId="77777777" w:rsidR="003F2DDD" w:rsidRPr="00C42212" w:rsidRDefault="003F2DDD" w:rsidP="000C3BF5">
            <w:pPr>
              <w:pStyle w:val="Tablecontentblack"/>
              <w:spacing w:before="80" w:after="80"/>
              <w:jc w:val="center"/>
            </w:pPr>
          </w:p>
        </w:tc>
        <w:tc>
          <w:tcPr>
            <w:tcW w:w="923" w:type="pct"/>
            <w:gridSpan w:val="3"/>
            <w:shd w:val="clear" w:color="auto" w:fill="auto"/>
          </w:tcPr>
          <w:p w14:paraId="1F9828D1" w14:textId="77777777" w:rsidR="003F2DDD" w:rsidRPr="008D5A9F" w:rsidRDefault="003F2DDD" w:rsidP="00BD2145">
            <w:pPr>
              <w:pStyle w:val="Tablecontentblack"/>
              <w:tabs>
                <w:tab w:val="clear" w:pos="851"/>
              </w:tabs>
              <w:spacing w:before="80" w:after="80"/>
              <w:rPr>
                <w:rFonts w:cs="Arial"/>
                <w:szCs w:val="20"/>
              </w:rPr>
            </w:pPr>
          </w:p>
        </w:tc>
        <w:tc>
          <w:tcPr>
            <w:tcW w:w="1709" w:type="pct"/>
            <w:gridSpan w:val="2"/>
            <w:shd w:val="clear" w:color="auto" w:fill="auto"/>
          </w:tcPr>
          <w:p w14:paraId="2B629B31" w14:textId="77777777" w:rsidR="003F2DDD" w:rsidRPr="00BD2145" w:rsidRDefault="003F2DDD" w:rsidP="00BD2145">
            <w:pPr>
              <w:spacing w:before="120" w:after="60"/>
              <w:rPr>
                <w:rFonts w:eastAsia="Cambria" w:cs="Arial"/>
                <w:sz w:val="20"/>
                <w:szCs w:val="20"/>
              </w:rPr>
            </w:pPr>
          </w:p>
        </w:tc>
      </w:tr>
      <w:tr w:rsidR="003F2DDD" w:rsidRPr="000E75BE" w14:paraId="4E4BE69B" w14:textId="77777777" w:rsidTr="003F2DDD">
        <w:trPr>
          <w:cantSplit/>
        </w:trPr>
        <w:tc>
          <w:tcPr>
            <w:tcW w:w="274" w:type="pct"/>
          </w:tcPr>
          <w:p w14:paraId="6E0FB9A0" w14:textId="77777777" w:rsidR="003F2DDD" w:rsidRDefault="003F2DDD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6C511BEB" w14:textId="77777777" w:rsidR="00BD2145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7EA90838" w14:textId="77777777" w:rsidR="00BD2145" w:rsidRPr="00F72CF4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</w:tc>
        <w:tc>
          <w:tcPr>
            <w:tcW w:w="1355" w:type="pct"/>
            <w:gridSpan w:val="6"/>
          </w:tcPr>
          <w:p w14:paraId="35AD444E" w14:textId="77777777" w:rsidR="003F2DDD" w:rsidRPr="00CC4214" w:rsidRDefault="003F2DDD" w:rsidP="000C3BF5">
            <w:pPr>
              <w:pStyle w:val="Tablecontentblack"/>
              <w:spacing w:before="80" w:after="80"/>
            </w:pPr>
          </w:p>
        </w:tc>
        <w:tc>
          <w:tcPr>
            <w:tcW w:w="739" w:type="pct"/>
            <w:gridSpan w:val="2"/>
          </w:tcPr>
          <w:p w14:paraId="532236D5" w14:textId="77777777" w:rsidR="003F2DDD" w:rsidRPr="00C42212" w:rsidRDefault="003F2DDD" w:rsidP="000C3BF5">
            <w:pPr>
              <w:pStyle w:val="Tablecontentblack"/>
              <w:spacing w:before="80" w:after="80"/>
              <w:jc w:val="center"/>
            </w:pPr>
          </w:p>
        </w:tc>
        <w:tc>
          <w:tcPr>
            <w:tcW w:w="923" w:type="pct"/>
            <w:gridSpan w:val="3"/>
            <w:shd w:val="clear" w:color="auto" w:fill="auto"/>
          </w:tcPr>
          <w:p w14:paraId="629E62B1" w14:textId="77777777" w:rsidR="003F2DDD" w:rsidRPr="000E75BE" w:rsidRDefault="003F2DDD" w:rsidP="00BD2145">
            <w:pPr>
              <w:pStyle w:val="Tablecontentblack"/>
              <w:tabs>
                <w:tab w:val="clear" w:pos="851"/>
              </w:tabs>
              <w:spacing w:before="80" w:after="80"/>
              <w:rPr>
                <w:rFonts w:cs="Arial"/>
                <w:szCs w:val="20"/>
              </w:rPr>
            </w:pPr>
          </w:p>
        </w:tc>
        <w:tc>
          <w:tcPr>
            <w:tcW w:w="1709" w:type="pct"/>
            <w:gridSpan w:val="2"/>
            <w:shd w:val="clear" w:color="auto" w:fill="auto"/>
          </w:tcPr>
          <w:p w14:paraId="713D0DEB" w14:textId="77777777" w:rsidR="003F2DDD" w:rsidRPr="00BD2145" w:rsidRDefault="003F2DDD" w:rsidP="00BD2145">
            <w:pPr>
              <w:spacing w:before="120" w:after="60"/>
              <w:rPr>
                <w:rFonts w:cs="Arial"/>
                <w:sz w:val="20"/>
                <w:szCs w:val="20"/>
              </w:rPr>
            </w:pPr>
          </w:p>
        </w:tc>
      </w:tr>
      <w:tr w:rsidR="003F2DDD" w:rsidRPr="000E75BE" w14:paraId="2360E6FB" w14:textId="77777777" w:rsidTr="003F2DDD">
        <w:trPr>
          <w:cantSplit/>
        </w:trPr>
        <w:tc>
          <w:tcPr>
            <w:tcW w:w="274" w:type="pct"/>
          </w:tcPr>
          <w:p w14:paraId="50DABA6C" w14:textId="77777777" w:rsidR="003F2DDD" w:rsidRDefault="003F2DDD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722EB392" w14:textId="77777777" w:rsidR="00BD2145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04ABEF4A" w14:textId="77777777" w:rsidR="00BD2145" w:rsidRPr="00F72CF4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</w:tc>
        <w:tc>
          <w:tcPr>
            <w:tcW w:w="1355" w:type="pct"/>
            <w:gridSpan w:val="6"/>
          </w:tcPr>
          <w:p w14:paraId="5307981D" w14:textId="77777777" w:rsidR="003F2DDD" w:rsidRPr="00CC4214" w:rsidRDefault="003F2DDD" w:rsidP="000C3BF5">
            <w:pPr>
              <w:pStyle w:val="Tablecontentblack"/>
              <w:spacing w:before="80" w:after="80"/>
            </w:pPr>
          </w:p>
        </w:tc>
        <w:tc>
          <w:tcPr>
            <w:tcW w:w="739" w:type="pct"/>
            <w:gridSpan w:val="2"/>
          </w:tcPr>
          <w:p w14:paraId="65636D25" w14:textId="77777777" w:rsidR="003F2DDD" w:rsidRPr="00C42212" w:rsidRDefault="003F2DDD" w:rsidP="000C3BF5">
            <w:pPr>
              <w:pStyle w:val="Tablecontentblack"/>
              <w:spacing w:before="80" w:after="80"/>
              <w:jc w:val="center"/>
            </w:pPr>
          </w:p>
        </w:tc>
        <w:tc>
          <w:tcPr>
            <w:tcW w:w="923" w:type="pct"/>
            <w:gridSpan w:val="3"/>
            <w:shd w:val="clear" w:color="auto" w:fill="auto"/>
          </w:tcPr>
          <w:p w14:paraId="325F11C3" w14:textId="77777777" w:rsidR="003F2DDD" w:rsidRPr="000E75BE" w:rsidRDefault="003F2DDD" w:rsidP="00BD2145">
            <w:pPr>
              <w:pStyle w:val="Tablecontentblack"/>
              <w:tabs>
                <w:tab w:val="clear" w:pos="851"/>
              </w:tabs>
              <w:spacing w:before="80" w:after="80"/>
              <w:rPr>
                <w:rFonts w:cs="Arial"/>
                <w:szCs w:val="20"/>
              </w:rPr>
            </w:pPr>
          </w:p>
        </w:tc>
        <w:tc>
          <w:tcPr>
            <w:tcW w:w="1709" w:type="pct"/>
            <w:gridSpan w:val="2"/>
            <w:shd w:val="clear" w:color="auto" w:fill="auto"/>
          </w:tcPr>
          <w:p w14:paraId="04394035" w14:textId="77777777" w:rsidR="003F2DDD" w:rsidRPr="00BD2145" w:rsidRDefault="003F2DDD" w:rsidP="00BD2145">
            <w:pPr>
              <w:spacing w:before="120" w:after="60"/>
              <w:rPr>
                <w:rFonts w:cs="Arial"/>
                <w:sz w:val="20"/>
                <w:szCs w:val="20"/>
              </w:rPr>
            </w:pPr>
          </w:p>
        </w:tc>
      </w:tr>
      <w:tr w:rsidR="003F2DDD" w:rsidRPr="000E75BE" w14:paraId="73DE53F6" w14:textId="77777777" w:rsidTr="003F2DDD">
        <w:trPr>
          <w:cantSplit/>
        </w:trPr>
        <w:tc>
          <w:tcPr>
            <w:tcW w:w="274" w:type="pct"/>
            <w:tcBorders>
              <w:bottom w:val="single" w:sz="4" w:space="0" w:color="auto"/>
            </w:tcBorders>
          </w:tcPr>
          <w:p w14:paraId="5789E7B9" w14:textId="77777777" w:rsidR="003F2DDD" w:rsidRDefault="003F2DDD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608B9B6B" w14:textId="77777777" w:rsidR="00BD2145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  <w:p w14:paraId="66D63155" w14:textId="77777777" w:rsidR="00BD2145" w:rsidRPr="00F72CF4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360"/>
              <w:jc w:val="both"/>
            </w:pPr>
          </w:p>
        </w:tc>
        <w:tc>
          <w:tcPr>
            <w:tcW w:w="1355" w:type="pct"/>
            <w:gridSpan w:val="6"/>
            <w:tcBorders>
              <w:bottom w:val="single" w:sz="4" w:space="0" w:color="auto"/>
            </w:tcBorders>
          </w:tcPr>
          <w:p w14:paraId="422F8570" w14:textId="77777777" w:rsidR="003F2DDD" w:rsidRPr="00CC4214" w:rsidRDefault="003F2DDD" w:rsidP="00FC42C8">
            <w:pPr>
              <w:pStyle w:val="Tablecontentblack"/>
              <w:spacing w:before="80" w:after="80"/>
            </w:pPr>
          </w:p>
        </w:tc>
        <w:tc>
          <w:tcPr>
            <w:tcW w:w="739" w:type="pct"/>
            <w:gridSpan w:val="2"/>
            <w:tcBorders>
              <w:bottom w:val="single" w:sz="4" w:space="0" w:color="auto"/>
            </w:tcBorders>
          </w:tcPr>
          <w:p w14:paraId="341EE152" w14:textId="77777777" w:rsidR="003F2DDD" w:rsidRPr="00C42212" w:rsidRDefault="003F2DDD" w:rsidP="00FC42C8">
            <w:pPr>
              <w:pStyle w:val="Tablecontentblack"/>
              <w:spacing w:before="80" w:after="80"/>
              <w:jc w:val="center"/>
            </w:pP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FB6D325" w14:textId="77777777" w:rsidR="003F2DDD" w:rsidRPr="000E75BE" w:rsidRDefault="003F2DDD" w:rsidP="00BD2145">
            <w:pPr>
              <w:pStyle w:val="Tablecontentblack"/>
              <w:tabs>
                <w:tab w:val="clear" w:pos="851"/>
              </w:tabs>
              <w:spacing w:before="80" w:after="80"/>
              <w:rPr>
                <w:rFonts w:cs="Arial"/>
                <w:szCs w:val="20"/>
              </w:rPr>
            </w:pPr>
          </w:p>
        </w:tc>
        <w:tc>
          <w:tcPr>
            <w:tcW w:w="170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CEE970" w14:textId="77777777" w:rsidR="003F2DDD" w:rsidRPr="00BD2145" w:rsidRDefault="003F2DDD" w:rsidP="00BD2145">
            <w:pPr>
              <w:spacing w:before="120" w:after="60"/>
              <w:rPr>
                <w:rFonts w:cs="Arial"/>
                <w:sz w:val="20"/>
                <w:szCs w:val="20"/>
              </w:rPr>
            </w:pPr>
          </w:p>
        </w:tc>
      </w:tr>
      <w:tr w:rsidR="003F2DDD" w:rsidRPr="000E75BE" w14:paraId="699D5981" w14:textId="77777777" w:rsidTr="003F2DDD">
        <w:trPr>
          <w:cantSplit/>
        </w:trPr>
        <w:tc>
          <w:tcPr>
            <w:tcW w:w="274" w:type="pct"/>
            <w:tcBorders>
              <w:bottom w:val="single" w:sz="4" w:space="0" w:color="auto"/>
            </w:tcBorders>
          </w:tcPr>
          <w:p w14:paraId="3348023F" w14:textId="77777777" w:rsidR="003F2DDD" w:rsidRDefault="003F2DDD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720" w:hanging="360"/>
              <w:jc w:val="both"/>
            </w:pPr>
          </w:p>
          <w:p w14:paraId="6C8B0AB8" w14:textId="77777777" w:rsidR="00BD2145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720" w:hanging="360"/>
              <w:jc w:val="both"/>
            </w:pPr>
          </w:p>
          <w:p w14:paraId="2D271AE6" w14:textId="77777777" w:rsidR="00BD2145" w:rsidRPr="00F72CF4" w:rsidRDefault="00BD2145" w:rsidP="00BD2145">
            <w:pPr>
              <w:pStyle w:val="Tablenumbering"/>
              <w:numPr>
                <w:ilvl w:val="0"/>
                <w:numId w:val="0"/>
              </w:numPr>
              <w:spacing w:before="120" w:after="120"/>
              <w:ind w:left="720" w:hanging="360"/>
              <w:jc w:val="both"/>
            </w:pPr>
          </w:p>
        </w:tc>
        <w:tc>
          <w:tcPr>
            <w:tcW w:w="1355" w:type="pct"/>
            <w:gridSpan w:val="6"/>
            <w:tcBorders>
              <w:bottom w:val="single" w:sz="4" w:space="0" w:color="auto"/>
            </w:tcBorders>
          </w:tcPr>
          <w:p w14:paraId="503FAC51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739" w:type="pct"/>
            <w:gridSpan w:val="2"/>
            <w:tcBorders>
              <w:bottom w:val="single" w:sz="4" w:space="0" w:color="auto"/>
            </w:tcBorders>
          </w:tcPr>
          <w:p w14:paraId="35C27332" w14:textId="77777777" w:rsidR="003F2DDD" w:rsidRDefault="003F2DDD" w:rsidP="00FC42C8">
            <w:pPr>
              <w:pStyle w:val="Tablecontentblack"/>
              <w:spacing w:before="80" w:after="80"/>
              <w:jc w:val="center"/>
            </w:pP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FCA21D9" w14:textId="77777777" w:rsidR="003F2DDD" w:rsidRPr="000E75BE" w:rsidRDefault="003F2DDD" w:rsidP="00BD2145">
            <w:pPr>
              <w:pStyle w:val="Tablecontentblack"/>
              <w:tabs>
                <w:tab w:val="clear" w:pos="851"/>
              </w:tabs>
              <w:spacing w:before="80" w:after="80"/>
              <w:rPr>
                <w:rFonts w:cs="Arial"/>
                <w:szCs w:val="20"/>
              </w:rPr>
            </w:pPr>
          </w:p>
        </w:tc>
        <w:tc>
          <w:tcPr>
            <w:tcW w:w="170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817620" w14:textId="77777777" w:rsidR="003F2DDD" w:rsidRPr="00BD2145" w:rsidRDefault="003F2DDD" w:rsidP="00BD2145">
            <w:pPr>
              <w:spacing w:before="120" w:after="60"/>
              <w:rPr>
                <w:rFonts w:cs="Arial"/>
                <w:sz w:val="20"/>
                <w:szCs w:val="20"/>
              </w:rPr>
            </w:pPr>
          </w:p>
        </w:tc>
      </w:tr>
    </w:tbl>
    <w:p w14:paraId="547F8653" w14:textId="77777777" w:rsidR="002D2D04" w:rsidRDefault="002D2D04">
      <w:r>
        <w:rPr>
          <w:bCs/>
          <w:iCs/>
        </w:rPr>
        <w:br w:type="page"/>
      </w:r>
    </w:p>
    <w:tbl>
      <w:tblPr>
        <w:tblW w:w="5019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5"/>
        <w:gridCol w:w="4861"/>
        <w:gridCol w:w="4999"/>
      </w:tblGrid>
      <w:tr w:rsidR="003F2DDD" w:rsidRPr="008D5A9F" w14:paraId="02E9B292" w14:textId="77777777" w:rsidTr="008D5A9F">
        <w:trPr>
          <w:cantSplit/>
        </w:trPr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0FD89" w14:textId="77777777" w:rsidR="003F2DDD" w:rsidRPr="00BD2145" w:rsidRDefault="00BD2145" w:rsidP="00BD2145">
            <w:pPr>
              <w:pStyle w:val="Tablecontentblack"/>
              <w:spacing w:before="80" w:after="80"/>
              <w:ind w:hanging="120"/>
              <w:rPr>
                <w:b/>
                <w:sz w:val="24"/>
                <w:szCs w:val="24"/>
              </w:rPr>
            </w:pPr>
            <w:r w:rsidRPr="00BD2145">
              <w:rPr>
                <w:b/>
                <w:szCs w:val="24"/>
              </w:rPr>
              <w:lastRenderedPageBreak/>
              <w:t>Review</w:t>
            </w:r>
            <w:r>
              <w:rPr>
                <w:b/>
                <w:szCs w:val="24"/>
              </w:rPr>
              <w:t>ed</w:t>
            </w:r>
            <w:r w:rsidRPr="00BD2145">
              <w:rPr>
                <w:b/>
                <w:szCs w:val="24"/>
              </w:rPr>
              <w:t xml:space="preserve"> by: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1B5360" w14:textId="77777777" w:rsidR="003F2DDD" w:rsidRPr="008D5A9F" w:rsidRDefault="003F2DDD" w:rsidP="003F2DDD">
            <w:pPr>
              <w:spacing w:before="120" w:after="60" w:line="240" w:lineRule="auto"/>
              <w:rPr>
                <w:sz w:val="4"/>
                <w:szCs w:val="4"/>
              </w:rPr>
            </w:pPr>
          </w:p>
        </w:tc>
        <w:tc>
          <w:tcPr>
            <w:tcW w:w="1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5A6537" w14:textId="77777777" w:rsidR="003F2DDD" w:rsidRPr="008D5A9F" w:rsidRDefault="003F2DDD" w:rsidP="003F2DDD">
            <w:pPr>
              <w:spacing w:before="120" w:after="60"/>
              <w:rPr>
                <w:sz w:val="4"/>
                <w:szCs w:val="4"/>
              </w:rPr>
            </w:pPr>
          </w:p>
        </w:tc>
      </w:tr>
      <w:tr w:rsidR="003F2DDD" w:rsidRPr="00C42212" w14:paraId="17165BDA" w14:textId="77777777" w:rsidTr="008D5A9F">
        <w:trPr>
          <w:cantSplit/>
        </w:trPr>
        <w:tc>
          <w:tcPr>
            <w:tcW w:w="1629" w:type="pct"/>
            <w:tcBorders>
              <w:top w:val="single" w:sz="4" w:space="0" w:color="auto"/>
            </w:tcBorders>
            <w:shd w:val="clear" w:color="auto" w:fill="006690"/>
          </w:tcPr>
          <w:p w14:paraId="5A74385F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  <w:r>
              <w:rPr>
                <w:szCs w:val="20"/>
              </w:rPr>
              <w:t>Date</w:t>
            </w:r>
          </w:p>
        </w:tc>
        <w:tc>
          <w:tcPr>
            <w:tcW w:w="1662" w:type="pct"/>
            <w:tcBorders>
              <w:top w:val="single" w:sz="4" w:space="0" w:color="auto"/>
            </w:tcBorders>
            <w:shd w:val="clear" w:color="auto" w:fill="006690"/>
          </w:tcPr>
          <w:p w14:paraId="37A36A3C" w14:textId="77777777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1709" w:type="pct"/>
            <w:tcBorders>
              <w:top w:val="single" w:sz="4" w:space="0" w:color="auto"/>
            </w:tcBorders>
            <w:shd w:val="clear" w:color="auto" w:fill="006690"/>
          </w:tcPr>
          <w:p w14:paraId="132F427C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</w:t>
            </w:r>
          </w:p>
        </w:tc>
      </w:tr>
      <w:tr w:rsidR="003F2DDD" w:rsidRPr="00C42212" w14:paraId="5260E2D1" w14:textId="77777777" w:rsidTr="002D2D04">
        <w:trPr>
          <w:cantSplit/>
        </w:trPr>
        <w:tc>
          <w:tcPr>
            <w:tcW w:w="1629" w:type="pct"/>
          </w:tcPr>
          <w:p w14:paraId="4FCE74A4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3E5D8521" w14:textId="77777777" w:rsidR="003F2DDD" w:rsidRPr="006236D5" w:rsidRDefault="00BD2145" w:rsidP="003F2DDD">
            <w:pPr>
              <w:spacing w:before="12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[employee name]</w:t>
            </w:r>
          </w:p>
        </w:tc>
        <w:tc>
          <w:tcPr>
            <w:tcW w:w="1709" w:type="pct"/>
            <w:shd w:val="clear" w:color="auto" w:fill="auto"/>
          </w:tcPr>
          <w:p w14:paraId="24C91CC1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3F2DDD" w:rsidRPr="00C42212" w14:paraId="4069125D" w14:textId="77777777" w:rsidTr="002D2D04">
        <w:trPr>
          <w:cantSplit/>
        </w:trPr>
        <w:tc>
          <w:tcPr>
            <w:tcW w:w="1629" w:type="pct"/>
          </w:tcPr>
          <w:p w14:paraId="69EA496F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5C101B89" w14:textId="77777777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</w:p>
        </w:tc>
        <w:tc>
          <w:tcPr>
            <w:tcW w:w="1709" w:type="pct"/>
            <w:shd w:val="clear" w:color="auto" w:fill="auto"/>
          </w:tcPr>
          <w:p w14:paraId="70FD4C67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3F2DDD" w:rsidRPr="00C42212" w14:paraId="7CFBCBEB" w14:textId="77777777" w:rsidTr="002D2D04">
        <w:trPr>
          <w:cantSplit/>
        </w:trPr>
        <w:tc>
          <w:tcPr>
            <w:tcW w:w="1629" w:type="pct"/>
          </w:tcPr>
          <w:p w14:paraId="19F258DF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014829C0" w14:textId="77777777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</w:p>
        </w:tc>
        <w:tc>
          <w:tcPr>
            <w:tcW w:w="1709" w:type="pct"/>
            <w:shd w:val="clear" w:color="auto" w:fill="auto"/>
          </w:tcPr>
          <w:p w14:paraId="487649D8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3F2DDD" w:rsidRPr="00C42212" w14:paraId="0E1174F5" w14:textId="77777777" w:rsidTr="002D2D04">
        <w:trPr>
          <w:cantSplit/>
        </w:trPr>
        <w:tc>
          <w:tcPr>
            <w:tcW w:w="1629" w:type="pct"/>
          </w:tcPr>
          <w:p w14:paraId="62CAE39D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1C8AF7F2" w14:textId="77777777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</w:p>
        </w:tc>
        <w:tc>
          <w:tcPr>
            <w:tcW w:w="1709" w:type="pct"/>
            <w:shd w:val="clear" w:color="auto" w:fill="auto"/>
          </w:tcPr>
          <w:p w14:paraId="1A56C6B3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3F2DDD" w:rsidRPr="00C42212" w14:paraId="32D95F3B" w14:textId="77777777" w:rsidTr="002D2D04">
        <w:trPr>
          <w:cantSplit/>
        </w:trPr>
        <w:tc>
          <w:tcPr>
            <w:tcW w:w="1629" w:type="pct"/>
          </w:tcPr>
          <w:p w14:paraId="4EC089C2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4B71BE81" w14:textId="77777777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</w:p>
        </w:tc>
        <w:tc>
          <w:tcPr>
            <w:tcW w:w="1709" w:type="pct"/>
            <w:shd w:val="clear" w:color="auto" w:fill="auto"/>
          </w:tcPr>
          <w:p w14:paraId="65A62B56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3F2DDD" w:rsidRPr="00C42212" w14:paraId="3358447E" w14:textId="77777777" w:rsidTr="002D2D04">
        <w:trPr>
          <w:cantSplit/>
        </w:trPr>
        <w:tc>
          <w:tcPr>
            <w:tcW w:w="1629" w:type="pct"/>
          </w:tcPr>
          <w:p w14:paraId="58271DDE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6FB1B9C4" w14:textId="77777777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</w:p>
        </w:tc>
        <w:tc>
          <w:tcPr>
            <w:tcW w:w="1709" w:type="pct"/>
            <w:shd w:val="clear" w:color="auto" w:fill="auto"/>
          </w:tcPr>
          <w:p w14:paraId="10309888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3F2DDD" w:rsidRPr="00C42212" w14:paraId="693BC7E0" w14:textId="77777777" w:rsidTr="002D2D04">
        <w:trPr>
          <w:cantSplit/>
        </w:trPr>
        <w:tc>
          <w:tcPr>
            <w:tcW w:w="1629" w:type="pct"/>
          </w:tcPr>
          <w:p w14:paraId="5C485A42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5EBB7090" w14:textId="77777777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</w:p>
        </w:tc>
        <w:tc>
          <w:tcPr>
            <w:tcW w:w="1709" w:type="pct"/>
            <w:shd w:val="clear" w:color="auto" w:fill="auto"/>
          </w:tcPr>
          <w:p w14:paraId="57DA354E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3F2DDD" w:rsidRPr="00C42212" w14:paraId="295F4534" w14:textId="77777777" w:rsidTr="002D2D04">
        <w:trPr>
          <w:cantSplit/>
        </w:trPr>
        <w:tc>
          <w:tcPr>
            <w:tcW w:w="1629" w:type="pct"/>
          </w:tcPr>
          <w:p w14:paraId="356FD4B6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1E401905" w14:textId="77777777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</w:p>
        </w:tc>
        <w:tc>
          <w:tcPr>
            <w:tcW w:w="1709" w:type="pct"/>
            <w:shd w:val="clear" w:color="auto" w:fill="auto"/>
          </w:tcPr>
          <w:p w14:paraId="1C0C928F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3F2DDD" w:rsidRPr="00C42212" w14:paraId="75C1049E" w14:textId="77777777" w:rsidTr="002D2D04">
        <w:trPr>
          <w:cantSplit/>
        </w:trPr>
        <w:tc>
          <w:tcPr>
            <w:tcW w:w="1629" w:type="pct"/>
          </w:tcPr>
          <w:p w14:paraId="46EE99C8" w14:textId="77777777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4A8E68D8" w14:textId="77777777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</w:p>
        </w:tc>
        <w:tc>
          <w:tcPr>
            <w:tcW w:w="1709" w:type="pct"/>
            <w:shd w:val="clear" w:color="auto" w:fill="auto"/>
          </w:tcPr>
          <w:p w14:paraId="5459027B" w14:textId="77777777" w:rsidR="003F2DDD" w:rsidRPr="003F2DDD" w:rsidRDefault="003F2DDD" w:rsidP="003F2DDD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3F2DDD" w:rsidRPr="00C42212" w14:paraId="24CFAA36" w14:textId="77777777" w:rsidTr="002D2D04">
        <w:trPr>
          <w:cantSplit/>
        </w:trPr>
        <w:tc>
          <w:tcPr>
            <w:tcW w:w="1629" w:type="pct"/>
          </w:tcPr>
          <w:p w14:paraId="08DB1CBC" w14:textId="6B855622" w:rsidR="003F2DDD" w:rsidRDefault="003F2DDD" w:rsidP="00FC42C8">
            <w:pPr>
              <w:pStyle w:val="Tablecontentblack"/>
              <w:spacing w:before="80" w:after="80"/>
              <w:rPr>
                <w:szCs w:val="20"/>
              </w:rPr>
            </w:pPr>
          </w:p>
        </w:tc>
        <w:tc>
          <w:tcPr>
            <w:tcW w:w="1662" w:type="pct"/>
          </w:tcPr>
          <w:p w14:paraId="58EA0B2C" w14:textId="6BAAE27F" w:rsidR="003F2DDD" w:rsidRPr="006236D5" w:rsidRDefault="003F2DDD" w:rsidP="003F2DDD">
            <w:pPr>
              <w:spacing w:before="120" w:after="60" w:line="240" w:lineRule="auto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709" w:type="pct"/>
            <w:shd w:val="clear" w:color="auto" w:fill="auto"/>
          </w:tcPr>
          <w:p w14:paraId="25BB7DA3" w14:textId="15C00B90" w:rsidR="003F2DDD" w:rsidRPr="003F2DDD" w:rsidRDefault="003B3494" w:rsidP="003F2DDD">
            <w:pPr>
              <w:spacing w:before="120" w:after="6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404ED08" wp14:editId="4C287618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2228850</wp:posOffset>
                      </wp:positionV>
                      <wp:extent cx="723900" cy="140462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EE6C3" w14:textId="13082213" w:rsidR="003B3494" w:rsidRPr="003B3494" w:rsidRDefault="003B349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B3494">
                                    <w:rPr>
                                      <w:sz w:val="20"/>
                                      <w:szCs w:val="20"/>
                                    </w:rPr>
                                    <w:t>[Aug 21]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404ED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08.6pt;margin-top:175.5pt;width:5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" filled="f" stroked="f">
                      <v:textbox style="mso-fit-shape-to-text:t">
                        <w:txbxContent>
                          <w:p w14:paraId="727EE6C3" w14:textId="13082213" w:rsidR="003B3494" w:rsidRPr="003B3494" w:rsidRDefault="003B34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B3494">
                              <w:rPr>
                                <w:sz w:val="20"/>
                                <w:szCs w:val="20"/>
                              </w:rPr>
                              <w:t>[Aug 21]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E9D81A6" w14:textId="17D76C07" w:rsidR="003B3494" w:rsidRDefault="003B3494" w:rsidP="004503E3">
      <w:pPr>
        <w:pStyle w:val="Contentslist"/>
        <w:rPr>
          <w:vanish/>
        </w:rPr>
      </w:pPr>
    </w:p>
    <w:p w14:paraId="4DC1A4D8" w14:textId="6E00C549" w:rsidR="00435752" w:rsidRPr="00A222A3" w:rsidRDefault="00114455" w:rsidP="004503E3">
      <w:pPr>
        <w:pStyle w:val="Contentslist"/>
        <w:rPr>
          <w:vanish/>
        </w:rPr>
      </w:pPr>
      <w:r w:rsidRPr="00A222A3">
        <w:rPr>
          <w:vanish/>
        </w:rPr>
        <w:t>Document information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2792"/>
        <w:gridCol w:w="8906"/>
      </w:tblGrid>
      <w:tr w:rsidR="00114455" w:rsidRPr="00A222A3" w14:paraId="12102C10" w14:textId="77777777" w:rsidTr="000E75BE">
        <w:trPr>
          <w:hidden/>
        </w:trPr>
        <w:tc>
          <w:tcPr>
            <w:tcW w:w="14596" w:type="dxa"/>
            <w:gridSpan w:val="3"/>
            <w:shd w:val="clear" w:color="auto" w:fill="006690"/>
          </w:tcPr>
          <w:p w14:paraId="18DDDA66" w14:textId="77777777" w:rsidR="00114455" w:rsidRPr="00A222A3" w:rsidRDefault="00114455" w:rsidP="008631E5">
            <w:pPr>
              <w:pStyle w:val="Tableheaderblackbold"/>
              <w:rPr>
                <w:vanish/>
                <w:color w:val="FFFFFF"/>
              </w:rPr>
            </w:pPr>
            <w:r w:rsidRPr="00A222A3">
              <w:rPr>
                <w:vanish/>
                <w:color w:val="FFFFFF"/>
              </w:rPr>
              <w:t>Version history</w:t>
            </w:r>
          </w:p>
        </w:tc>
      </w:tr>
      <w:tr w:rsidR="00114455" w:rsidRPr="00A222A3" w14:paraId="5C87408D" w14:textId="77777777" w:rsidTr="000E75BE">
        <w:trPr>
          <w:hidden/>
        </w:trPr>
        <w:tc>
          <w:tcPr>
            <w:tcW w:w="2898" w:type="dxa"/>
          </w:tcPr>
          <w:p w14:paraId="11770D59" w14:textId="77777777" w:rsidR="00114455" w:rsidRPr="00A222A3" w:rsidRDefault="00114455" w:rsidP="00E13399">
            <w:pPr>
              <w:pStyle w:val="Tableheaderblackbold"/>
              <w:rPr>
                <w:vanish/>
              </w:rPr>
            </w:pPr>
            <w:r w:rsidRPr="00A222A3">
              <w:rPr>
                <w:vanish/>
              </w:rPr>
              <w:t xml:space="preserve">Version No. </w:t>
            </w:r>
          </w:p>
        </w:tc>
        <w:tc>
          <w:tcPr>
            <w:tcW w:w="2792" w:type="dxa"/>
          </w:tcPr>
          <w:p w14:paraId="1F47D744" w14:textId="77777777" w:rsidR="00114455" w:rsidRPr="00A222A3" w:rsidRDefault="00114455" w:rsidP="00E13399">
            <w:pPr>
              <w:pStyle w:val="Tableheaderblackbold"/>
              <w:rPr>
                <w:vanish/>
              </w:rPr>
            </w:pPr>
            <w:r w:rsidRPr="00A222A3">
              <w:rPr>
                <w:vanish/>
              </w:rPr>
              <w:t>Modified by</w:t>
            </w:r>
          </w:p>
        </w:tc>
        <w:tc>
          <w:tcPr>
            <w:tcW w:w="8906" w:type="dxa"/>
          </w:tcPr>
          <w:p w14:paraId="221A0D91" w14:textId="77777777" w:rsidR="00114455" w:rsidRPr="00A222A3" w:rsidRDefault="00114455" w:rsidP="00E13399">
            <w:pPr>
              <w:pStyle w:val="Tableheaderblackbold"/>
              <w:rPr>
                <w:vanish/>
              </w:rPr>
            </w:pPr>
            <w:r w:rsidRPr="00A222A3">
              <w:rPr>
                <w:vanish/>
              </w:rPr>
              <w:t>Description of change</w:t>
            </w:r>
          </w:p>
        </w:tc>
      </w:tr>
      <w:tr w:rsidR="00E13399" w:rsidRPr="00A222A3" w14:paraId="72C928A0" w14:textId="77777777" w:rsidTr="000E75BE">
        <w:trPr>
          <w:hidden/>
        </w:trPr>
        <w:tc>
          <w:tcPr>
            <w:tcW w:w="2898" w:type="dxa"/>
          </w:tcPr>
          <w:p w14:paraId="4BC448FF" w14:textId="77777777" w:rsidR="00E13399" w:rsidRPr="00A222A3" w:rsidRDefault="00725440" w:rsidP="00114455">
            <w:pPr>
              <w:pStyle w:val="Tablecontentblack"/>
              <w:rPr>
                <w:vanish/>
              </w:rPr>
            </w:pPr>
            <w:r w:rsidRPr="00A222A3">
              <w:rPr>
                <w:vanish/>
              </w:rPr>
              <w:t>01</w:t>
            </w:r>
          </w:p>
        </w:tc>
        <w:tc>
          <w:tcPr>
            <w:tcW w:w="2792" w:type="dxa"/>
          </w:tcPr>
          <w:p w14:paraId="44314E6E" w14:textId="77777777" w:rsidR="00E13399" w:rsidRPr="00A222A3" w:rsidRDefault="00E13399" w:rsidP="008631E5">
            <w:pPr>
              <w:pStyle w:val="Tablecontentblack"/>
              <w:rPr>
                <w:vanish/>
              </w:rPr>
            </w:pPr>
          </w:p>
        </w:tc>
        <w:tc>
          <w:tcPr>
            <w:tcW w:w="8906" w:type="dxa"/>
          </w:tcPr>
          <w:p w14:paraId="329AAC1A" w14:textId="77777777" w:rsidR="00A222A3" w:rsidRPr="00A222A3" w:rsidRDefault="00725440" w:rsidP="008631E5">
            <w:pPr>
              <w:pStyle w:val="Tablecontentblack"/>
              <w:rPr>
                <w:vanish/>
              </w:rPr>
            </w:pPr>
            <w:r w:rsidRPr="00A222A3">
              <w:rPr>
                <w:vanish/>
              </w:rPr>
              <w:t>New issu</w:t>
            </w:r>
            <w:r w:rsidR="00D706AD">
              <w:rPr>
                <w:vanish/>
              </w:rPr>
              <w:t>e</w:t>
            </w:r>
          </w:p>
        </w:tc>
      </w:tr>
    </w:tbl>
    <w:p w14:paraId="2A287165" w14:textId="77777777" w:rsidR="00114455" w:rsidRPr="00A222A3" w:rsidRDefault="00114455" w:rsidP="002E4610">
      <w:pPr>
        <w:rPr>
          <w:vanish/>
        </w:rPr>
      </w:pPr>
    </w:p>
    <w:sectPr w:rsidR="00114455" w:rsidRPr="00A222A3" w:rsidSect="009B59C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EBF03" w14:textId="77777777" w:rsidR="007C5C5B" w:rsidRDefault="007C5C5B" w:rsidP="005E6F7F">
      <w:pPr>
        <w:spacing w:after="0" w:line="240" w:lineRule="auto"/>
      </w:pPr>
      <w:r>
        <w:separator/>
      </w:r>
    </w:p>
    <w:p w14:paraId="5652A8A9" w14:textId="77777777" w:rsidR="007C5C5B" w:rsidRDefault="007C5C5B"/>
  </w:endnote>
  <w:endnote w:type="continuationSeparator" w:id="0">
    <w:p w14:paraId="48874559" w14:textId="77777777" w:rsidR="007C5C5B" w:rsidRDefault="007C5C5B" w:rsidP="005E6F7F">
      <w:pPr>
        <w:spacing w:after="0" w:line="240" w:lineRule="auto"/>
      </w:pPr>
      <w:r>
        <w:continuationSeparator/>
      </w:r>
    </w:p>
    <w:p w14:paraId="087C3795" w14:textId="77777777" w:rsidR="007C5C5B" w:rsidRDefault="007C5C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B8DEB" w14:textId="77777777" w:rsidR="0033512B" w:rsidRDefault="0033512B">
    <w:pPr>
      <w:pStyle w:val="Footer"/>
    </w:pPr>
  </w:p>
  <w:p w14:paraId="022074C6" w14:textId="77777777" w:rsidR="0033512B" w:rsidRDefault="0033512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820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18"/>
      <w:gridCol w:w="1985"/>
      <w:gridCol w:w="11417"/>
    </w:tblGrid>
    <w:tr w:rsidR="009B59CF" w14:paraId="1A6A97A9" w14:textId="77777777" w:rsidTr="009B59CF">
      <w:trPr>
        <w:trHeight w:val="120"/>
      </w:trPr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080810A" w14:textId="77777777" w:rsidR="009B59CF" w:rsidRPr="009B59CF" w:rsidRDefault="009B59CF" w:rsidP="009B59CF">
          <w:pPr>
            <w:pStyle w:val="Tableheaderblackbold"/>
            <w:spacing w:before="0"/>
            <w:rPr>
              <w:b w:val="0"/>
              <w:sz w:val="16"/>
              <w:szCs w:val="16"/>
            </w:rPr>
          </w:pP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CE352B9" w14:textId="77777777" w:rsidR="009B59CF" w:rsidRPr="009B59CF" w:rsidRDefault="009B59CF" w:rsidP="00C915D8">
          <w:pPr>
            <w:pStyle w:val="Tablecontentblack"/>
            <w:rPr>
              <w:sz w:val="16"/>
              <w:szCs w:val="16"/>
            </w:rPr>
          </w:pPr>
        </w:p>
      </w:tc>
      <w:tc>
        <w:tcPr>
          <w:tcW w:w="11417" w:type="dxa"/>
          <w:tcBorders>
            <w:top w:val="nil"/>
            <w:left w:val="nil"/>
            <w:bottom w:val="nil"/>
            <w:right w:val="nil"/>
          </w:tcBorders>
        </w:tcPr>
        <w:p w14:paraId="07E940E0" w14:textId="77777777" w:rsidR="009B59CF" w:rsidRDefault="009B59CF" w:rsidP="009B59CF">
          <w:pPr>
            <w:pStyle w:val="Sodexofooter"/>
            <w:tabs>
              <w:tab w:val="clear" w:pos="9026"/>
              <w:tab w:val="right" w:pos="14082"/>
            </w:tabs>
            <w:spacing w:before="0"/>
          </w:pPr>
        </w:p>
      </w:tc>
    </w:tr>
  </w:tbl>
  <w:p w14:paraId="0648F069" w14:textId="77777777" w:rsidR="009B59CF" w:rsidRPr="009B59CF" w:rsidRDefault="009B59CF" w:rsidP="009B59CF">
    <w:pPr>
      <w:spacing w:after="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43"/>
      <w:gridCol w:w="3544"/>
      <w:gridCol w:w="3544"/>
      <w:gridCol w:w="3544"/>
    </w:tblGrid>
    <w:tr w:rsidR="0033512B" w14:paraId="3F625AFE" w14:textId="77777777" w:rsidTr="00C915D8">
      <w:trPr>
        <w:trHeight w:val="120"/>
      </w:trPr>
      <w:tc>
        <w:tcPr>
          <w:tcW w:w="35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392992D" w14:textId="77777777" w:rsidR="0033512B" w:rsidRDefault="0033512B" w:rsidP="00C915D8">
          <w:pPr>
            <w:pStyle w:val="Tableheaderblackbold"/>
          </w:pPr>
          <w:r>
            <w:t>Issued date</w:t>
          </w:r>
        </w:p>
      </w:tc>
      <w:tc>
        <w:tcPr>
          <w:tcW w:w="35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2" w:space="0" w:color="auto"/>
          </w:tcBorders>
          <w:vAlign w:val="center"/>
        </w:tcPr>
        <w:p w14:paraId="4A0B08C5" w14:textId="77777777" w:rsidR="0033512B" w:rsidRDefault="0033512B" w:rsidP="00C915D8">
          <w:pPr>
            <w:pStyle w:val="Tablecontentblack"/>
          </w:pPr>
        </w:p>
      </w:tc>
      <w:tc>
        <w:tcPr>
          <w:tcW w:w="3544" w:type="dxa"/>
          <w:tcBorders>
            <w:top w:val="single" w:sz="4" w:space="0" w:color="auto"/>
            <w:left w:val="single" w:sz="2" w:space="0" w:color="auto"/>
            <w:bottom w:val="single" w:sz="4" w:space="0" w:color="auto"/>
            <w:right w:val="single" w:sz="2" w:space="0" w:color="auto"/>
          </w:tcBorders>
          <w:vAlign w:val="center"/>
        </w:tcPr>
        <w:p w14:paraId="245C5AF7" w14:textId="77777777" w:rsidR="0033512B" w:rsidRDefault="0033512B" w:rsidP="00C915D8">
          <w:pPr>
            <w:pStyle w:val="Tableheaderblackbold"/>
          </w:pPr>
          <w:r>
            <w:t>Status</w:t>
          </w:r>
        </w:p>
      </w:tc>
      <w:tc>
        <w:tcPr>
          <w:tcW w:w="3544" w:type="dxa"/>
          <w:tcBorders>
            <w:top w:val="single" w:sz="4" w:space="0" w:color="auto"/>
            <w:left w:val="single" w:sz="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61A70B4" w14:textId="77777777" w:rsidR="0033512B" w:rsidRDefault="0033512B" w:rsidP="00C915D8">
          <w:pPr>
            <w:pStyle w:val="Tablecontentblack"/>
          </w:pPr>
        </w:p>
      </w:tc>
    </w:tr>
  </w:tbl>
  <w:p w14:paraId="3B49A58E" w14:textId="77777777" w:rsidR="0033512B" w:rsidRDefault="0033512B" w:rsidP="006F7FB5">
    <w:pPr>
      <w:pStyle w:val="Sodexofooter"/>
      <w:tabs>
        <w:tab w:val="clear" w:pos="9026"/>
        <w:tab w:val="right" w:pos="14082"/>
      </w:tabs>
      <w:ind w:left="-84"/>
      <w:jc w:val="left"/>
    </w:pPr>
    <w:r>
      <w:t>QHSE_TEM010-05_01</w:t>
    </w:r>
    <w:r>
      <w:tab/>
    </w:r>
    <w:r>
      <w:tab/>
    </w:r>
    <w:r w:rsidRPr="005E6F7F">
      <w:t xml:space="preserve">Page </w:t>
    </w:r>
    <w:r w:rsidR="00756F58">
      <w:fldChar w:fldCharType="begin"/>
    </w:r>
    <w:r w:rsidR="00756F58">
      <w:instrText xml:space="preserve"> PAGE </w:instrText>
    </w:r>
    <w:r w:rsidR="00756F58">
      <w:fldChar w:fldCharType="separate"/>
    </w:r>
    <w:r>
      <w:rPr>
        <w:noProof/>
      </w:rPr>
      <w:t>1</w:t>
    </w:r>
    <w:r w:rsidR="00756F58">
      <w:rPr>
        <w:noProof/>
      </w:rPr>
      <w:fldChar w:fldCharType="end"/>
    </w:r>
    <w:r w:rsidRPr="005E6F7F">
      <w:t xml:space="preserve"> of </w:t>
    </w:r>
    <w:r w:rsidR="00756F58">
      <w:fldChar w:fldCharType="begin"/>
    </w:r>
    <w:r w:rsidR="00756F58">
      <w:instrText xml:space="preserve"> NUMPAGES  </w:instrText>
    </w:r>
    <w:r w:rsidR="00756F58">
      <w:fldChar w:fldCharType="separate"/>
    </w:r>
    <w:r w:rsidR="000B4F6B">
      <w:rPr>
        <w:noProof/>
      </w:rPr>
      <w:t>1</w:t>
    </w:r>
    <w:r w:rsidR="00756F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28D3A" w14:textId="77777777" w:rsidR="007C5C5B" w:rsidRDefault="007C5C5B" w:rsidP="005E6F7F">
      <w:pPr>
        <w:spacing w:after="0" w:line="240" w:lineRule="auto"/>
      </w:pPr>
      <w:r>
        <w:separator/>
      </w:r>
    </w:p>
    <w:p w14:paraId="16C0CDF4" w14:textId="77777777" w:rsidR="007C5C5B" w:rsidRDefault="007C5C5B"/>
  </w:footnote>
  <w:footnote w:type="continuationSeparator" w:id="0">
    <w:p w14:paraId="7483D129" w14:textId="77777777" w:rsidR="007C5C5B" w:rsidRDefault="007C5C5B" w:rsidP="005E6F7F">
      <w:pPr>
        <w:spacing w:after="0" w:line="240" w:lineRule="auto"/>
      </w:pPr>
      <w:r>
        <w:continuationSeparator/>
      </w:r>
    </w:p>
    <w:p w14:paraId="7FFC1265" w14:textId="77777777" w:rsidR="007C5C5B" w:rsidRDefault="007C5C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0426B" w14:textId="77777777" w:rsidR="0033512B" w:rsidRDefault="0033512B">
    <w:pPr>
      <w:pStyle w:val="Header"/>
    </w:pPr>
  </w:p>
  <w:p w14:paraId="34A0C782" w14:textId="77777777" w:rsidR="0033512B" w:rsidRDefault="0033512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59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18"/>
      <w:gridCol w:w="3144"/>
      <w:gridCol w:w="5699"/>
      <w:gridCol w:w="2835"/>
    </w:tblGrid>
    <w:tr w:rsidR="003F2DDD" w:rsidRPr="00967AD5" w14:paraId="257A0A62" w14:textId="77777777" w:rsidTr="000E75BE">
      <w:trPr>
        <w:trHeight w:val="420"/>
      </w:trPr>
      <w:tc>
        <w:tcPr>
          <w:tcW w:w="2918" w:type="dxa"/>
          <w:vMerge w:val="restart"/>
          <w:vAlign w:val="center"/>
        </w:tcPr>
        <w:p w14:paraId="3D0726B7" w14:textId="77777777" w:rsidR="003F2DDD" w:rsidRPr="00967AD5" w:rsidRDefault="003F2DDD" w:rsidP="00DC7236">
          <w:pPr>
            <w:pStyle w:val="Header"/>
            <w:jc w:val="center"/>
          </w:pPr>
          <w:r w:rsidRPr="00D65195">
            <w:rPr>
              <w:rFonts w:ascii="Roboto" w:hAnsi="Roboto"/>
              <w:noProof/>
              <w:lang w:eastAsia="en-AU"/>
            </w:rPr>
            <w:drawing>
              <wp:anchor distT="0" distB="0" distL="114300" distR="114300" simplePos="0" relativeHeight="251667456" behindDoc="1" locked="0" layoutInCell="1" allowOverlap="1" wp14:anchorId="280A69B8" wp14:editId="32866DDE">
                <wp:simplePos x="0" y="0"/>
                <wp:positionH relativeFrom="margin">
                  <wp:posOffset>-68580</wp:posOffset>
                </wp:positionH>
                <wp:positionV relativeFrom="paragraph">
                  <wp:posOffset>46355</wp:posOffset>
                </wp:positionV>
                <wp:extent cx="1924050" cy="620395"/>
                <wp:effectExtent l="0" t="0" r="0" b="825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cu_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620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144" w:type="dxa"/>
          <w:vMerge w:val="restart"/>
          <w:tcBorders>
            <w:right w:val="nil"/>
          </w:tcBorders>
          <w:shd w:val="clear" w:color="auto" w:fill="006690"/>
          <w:vAlign w:val="center"/>
        </w:tcPr>
        <w:p w14:paraId="566511C5" w14:textId="77777777" w:rsidR="003F2DDD" w:rsidRPr="00BF50F3" w:rsidRDefault="003F2DDD" w:rsidP="00314C76">
          <w:pPr>
            <w:pStyle w:val="Tableheaderblackbold"/>
            <w:jc w:val="center"/>
            <w:rPr>
              <w:b w:val="0"/>
              <w:sz w:val="28"/>
            </w:rPr>
          </w:pPr>
          <w:r w:rsidRPr="00BF50F3">
            <w:rPr>
              <w:b w:val="0"/>
              <w:sz w:val="28"/>
            </w:rPr>
            <w:t>Safe work procedure:</w:t>
          </w:r>
        </w:p>
      </w:tc>
      <w:tc>
        <w:tcPr>
          <w:tcW w:w="5699" w:type="dxa"/>
          <w:vMerge w:val="restart"/>
          <w:tcBorders>
            <w:left w:val="nil"/>
          </w:tcBorders>
          <w:shd w:val="clear" w:color="auto" w:fill="006690"/>
          <w:vAlign w:val="center"/>
        </w:tcPr>
        <w:p w14:paraId="7E67A3DB" w14:textId="77777777" w:rsidR="003F2DDD" w:rsidRPr="00BF50F3" w:rsidRDefault="00BD2145" w:rsidP="00314C76">
          <w:pPr>
            <w:pStyle w:val="Tablecontentblack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[task]</w:t>
          </w:r>
        </w:p>
      </w:tc>
      <w:tc>
        <w:tcPr>
          <w:tcW w:w="2835" w:type="dxa"/>
          <w:shd w:val="clear" w:color="auto" w:fill="006690"/>
          <w:vAlign w:val="center"/>
        </w:tcPr>
        <w:p w14:paraId="6905FAF9" w14:textId="77777777" w:rsidR="003F2DDD" w:rsidRPr="003F2DDD" w:rsidRDefault="003F2DDD" w:rsidP="003F2DDD">
          <w:pPr>
            <w:pStyle w:val="Tablecontentblack"/>
            <w:jc w:val="right"/>
            <w:rPr>
              <w:color w:val="FFFFFF" w:themeColor="background1"/>
              <w:szCs w:val="20"/>
            </w:rPr>
          </w:pPr>
          <w:r>
            <w:rPr>
              <w:color w:val="FFFFFF" w:themeColor="background1"/>
              <w:szCs w:val="20"/>
            </w:rPr>
            <w:t xml:space="preserve">Revision No: </w:t>
          </w:r>
          <w:r w:rsidR="00BD2145">
            <w:rPr>
              <w:color w:val="FFFFFF" w:themeColor="background1"/>
              <w:szCs w:val="20"/>
            </w:rPr>
            <w:t>**</w:t>
          </w:r>
        </w:p>
      </w:tc>
    </w:tr>
    <w:tr w:rsidR="003F2DDD" w:rsidRPr="00967AD5" w14:paraId="175379C7" w14:textId="77777777" w:rsidTr="000E75BE">
      <w:trPr>
        <w:trHeight w:val="420"/>
      </w:trPr>
      <w:tc>
        <w:tcPr>
          <w:tcW w:w="2918" w:type="dxa"/>
          <w:vMerge/>
          <w:vAlign w:val="center"/>
        </w:tcPr>
        <w:p w14:paraId="55ED28F8" w14:textId="77777777" w:rsidR="003F2DDD" w:rsidRPr="00D65195" w:rsidRDefault="003F2DDD" w:rsidP="00DC7236">
          <w:pPr>
            <w:pStyle w:val="Header"/>
            <w:jc w:val="center"/>
            <w:rPr>
              <w:rFonts w:ascii="Roboto" w:hAnsi="Roboto"/>
              <w:noProof/>
              <w:lang w:eastAsia="en-AU"/>
            </w:rPr>
          </w:pPr>
        </w:p>
      </w:tc>
      <w:tc>
        <w:tcPr>
          <w:tcW w:w="3144" w:type="dxa"/>
          <w:vMerge/>
          <w:tcBorders>
            <w:right w:val="nil"/>
          </w:tcBorders>
          <w:shd w:val="clear" w:color="auto" w:fill="006690"/>
          <w:vAlign w:val="center"/>
        </w:tcPr>
        <w:p w14:paraId="064983FF" w14:textId="77777777" w:rsidR="003F2DDD" w:rsidRPr="00BF50F3" w:rsidRDefault="003F2DDD" w:rsidP="00314C76">
          <w:pPr>
            <w:pStyle w:val="Tableheaderblackbold"/>
            <w:jc w:val="center"/>
            <w:rPr>
              <w:b w:val="0"/>
              <w:sz w:val="28"/>
            </w:rPr>
          </w:pPr>
        </w:p>
      </w:tc>
      <w:tc>
        <w:tcPr>
          <w:tcW w:w="5699" w:type="dxa"/>
          <w:vMerge/>
          <w:tcBorders>
            <w:left w:val="nil"/>
          </w:tcBorders>
          <w:shd w:val="clear" w:color="auto" w:fill="006690"/>
          <w:vAlign w:val="center"/>
        </w:tcPr>
        <w:p w14:paraId="4D596F34" w14:textId="77777777" w:rsidR="003F2DDD" w:rsidRDefault="003F2DDD" w:rsidP="00314C76">
          <w:pPr>
            <w:pStyle w:val="Tablecontentblack"/>
            <w:rPr>
              <w:b/>
              <w:sz w:val="32"/>
              <w:szCs w:val="32"/>
            </w:rPr>
          </w:pPr>
        </w:p>
      </w:tc>
      <w:tc>
        <w:tcPr>
          <w:tcW w:w="2835" w:type="dxa"/>
          <w:shd w:val="clear" w:color="auto" w:fill="006690"/>
          <w:vAlign w:val="center"/>
        </w:tcPr>
        <w:p w14:paraId="7B0C061D" w14:textId="77777777" w:rsidR="003F2DDD" w:rsidRPr="003F2DDD" w:rsidRDefault="003F2DDD" w:rsidP="003F2DDD">
          <w:pPr>
            <w:pStyle w:val="Tablecontentblack"/>
            <w:jc w:val="right"/>
            <w:rPr>
              <w:color w:val="FFFFFF" w:themeColor="background1"/>
              <w:szCs w:val="20"/>
            </w:rPr>
          </w:pPr>
          <w:r>
            <w:rPr>
              <w:color w:val="FFFFFF" w:themeColor="background1"/>
              <w:szCs w:val="20"/>
            </w:rPr>
            <w:t xml:space="preserve">Revision Date: </w:t>
          </w:r>
          <w:r w:rsidR="00BD2145">
            <w:rPr>
              <w:color w:val="FFFFFF" w:themeColor="background1"/>
              <w:szCs w:val="20"/>
            </w:rPr>
            <w:t>**/**/****</w:t>
          </w:r>
        </w:p>
      </w:tc>
    </w:tr>
    <w:tr w:rsidR="003F2DDD" w:rsidRPr="00967AD5" w14:paraId="5ACBC9AE" w14:textId="77777777" w:rsidTr="000E75BE">
      <w:trPr>
        <w:trHeight w:val="420"/>
      </w:trPr>
      <w:tc>
        <w:tcPr>
          <w:tcW w:w="2918" w:type="dxa"/>
          <w:vMerge/>
          <w:vAlign w:val="center"/>
        </w:tcPr>
        <w:p w14:paraId="787388DA" w14:textId="77777777" w:rsidR="003F2DDD" w:rsidRPr="00D65195" w:rsidRDefault="003F2DDD" w:rsidP="00DC7236">
          <w:pPr>
            <w:pStyle w:val="Header"/>
            <w:jc w:val="center"/>
            <w:rPr>
              <w:rFonts w:ascii="Roboto" w:hAnsi="Roboto"/>
              <w:noProof/>
              <w:lang w:eastAsia="en-AU"/>
            </w:rPr>
          </w:pPr>
        </w:p>
      </w:tc>
      <w:tc>
        <w:tcPr>
          <w:tcW w:w="3144" w:type="dxa"/>
          <w:vMerge/>
          <w:tcBorders>
            <w:right w:val="nil"/>
          </w:tcBorders>
          <w:shd w:val="clear" w:color="auto" w:fill="006690"/>
          <w:vAlign w:val="center"/>
        </w:tcPr>
        <w:p w14:paraId="035610EE" w14:textId="77777777" w:rsidR="003F2DDD" w:rsidRPr="00BF50F3" w:rsidRDefault="003F2DDD" w:rsidP="00314C76">
          <w:pPr>
            <w:pStyle w:val="Tableheaderblackbold"/>
            <w:jc w:val="center"/>
            <w:rPr>
              <w:b w:val="0"/>
              <w:sz w:val="28"/>
            </w:rPr>
          </w:pPr>
        </w:p>
      </w:tc>
      <w:tc>
        <w:tcPr>
          <w:tcW w:w="5699" w:type="dxa"/>
          <w:vMerge/>
          <w:tcBorders>
            <w:left w:val="nil"/>
          </w:tcBorders>
          <w:shd w:val="clear" w:color="auto" w:fill="006690"/>
          <w:vAlign w:val="center"/>
        </w:tcPr>
        <w:p w14:paraId="17D42626" w14:textId="77777777" w:rsidR="003F2DDD" w:rsidRDefault="003F2DDD" w:rsidP="00314C76">
          <w:pPr>
            <w:pStyle w:val="Tablecontentblack"/>
            <w:rPr>
              <w:b/>
              <w:sz w:val="32"/>
              <w:szCs w:val="32"/>
            </w:rPr>
          </w:pPr>
        </w:p>
      </w:tc>
      <w:tc>
        <w:tcPr>
          <w:tcW w:w="2835" w:type="dxa"/>
          <w:shd w:val="clear" w:color="auto" w:fill="006690"/>
          <w:vAlign w:val="center"/>
        </w:tcPr>
        <w:p w14:paraId="40C82F4F" w14:textId="77777777" w:rsidR="003F2DDD" w:rsidRPr="003F2DDD" w:rsidRDefault="003F2DDD" w:rsidP="003F2DDD">
          <w:pPr>
            <w:pStyle w:val="Tablecontentblack"/>
            <w:jc w:val="right"/>
            <w:rPr>
              <w:color w:val="FFFFFF" w:themeColor="background1"/>
              <w:szCs w:val="20"/>
            </w:rPr>
          </w:pPr>
          <w:r w:rsidRPr="003F2DDD">
            <w:rPr>
              <w:color w:val="FFFFFF" w:themeColor="background1"/>
              <w:szCs w:val="20"/>
            </w:rPr>
            <w:t xml:space="preserve">Page </w:t>
          </w:r>
          <w:r w:rsidRPr="003F2DDD">
            <w:rPr>
              <w:color w:val="FFFFFF" w:themeColor="background1"/>
              <w:szCs w:val="20"/>
            </w:rPr>
            <w:fldChar w:fldCharType="begin"/>
          </w:r>
          <w:r w:rsidRPr="003F2DDD">
            <w:rPr>
              <w:color w:val="FFFFFF" w:themeColor="background1"/>
              <w:szCs w:val="20"/>
            </w:rPr>
            <w:instrText xml:space="preserve"> PAGE </w:instrText>
          </w:r>
          <w:r w:rsidRPr="003F2DDD">
            <w:rPr>
              <w:color w:val="FFFFFF" w:themeColor="background1"/>
              <w:szCs w:val="20"/>
            </w:rPr>
            <w:fldChar w:fldCharType="separate"/>
          </w:r>
          <w:r w:rsidR="008D5A9F">
            <w:rPr>
              <w:noProof/>
              <w:color w:val="FFFFFF" w:themeColor="background1"/>
              <w:szCs w:val="20"/>
            </w:rPr>
            <w:t>4</w:t>
          </w:r>
          <w:r w:rsidRPr="003F2DDD">
            <w:rPr>
              <w:noProof/>
              <w:color w:val="FFFFFF" w:themeColor="background1"/>
              <w:szCs w:val="20"/>
            </w:rPr>
            <w:fldChar w:fldCharType="end"/>
          </w:r>
          <w:r w:rsidRPr="003F2DDD">
            <w:rPr>
              <w:color w:val="FFFFFF" w:themeColor="background1"/>
              <w:szCs w:val="20"/>
            </w:rPr>
            <w:t xml:space="preserve"> of </w:t>
          </w:r>
          <w:r w:rsidRPr="003F2DDD">
            <w:rPr>
              <w:color w:val="FFFFFF" w:themeColor="background1"/>
              <w:szCs w:val="20"/>
            </w:rPr>
            <w:fldChar w:fldCharType="begin"/>
          </w:r>
          <w:r w:rsidRPr="003F2DDD">
            <w:rPr>
              <w:color w:val="FFFFFF" w:themeColor="background1"/>
              <w:szCs w:val="20"/>
            </w:rPr>
            <w:instrText xml:space="preserve"> NUMPAGES  </w:instrText>
          </w:r>
          <w:r w:rsidRPr="003F2DDD">
            <w:rPr>
              <w:color w:val="FFFFFF" w:themeColor="background1"/>
              <w:szCs w:val="20"/>
            </w:rPr>
            <w:fldChar w:fldCharType="separate"/>
          </w:r>
          <w:r w:rsidR="008D5A9F">
            <w:rPr>
              <w:noProof/>
              <w:color w:val="FFFFFF" w:themeColor="background1"/>
              <w:szCs w:val="20"/>
            </w:rPr>
            <w:t>4</w:t>
          </w:r>
          <w:r w:rsidRPr="003F2DDD">
            <w:rPr>
              <w:noProof/>
              <w:color w:val="FFFFFF" w:themeColor="background1"/>
              <w:szCs w:val="20"/>
            </w:rPr>
            <w:fldChar w:fldCharType="end"/>
          </w:r>
        </w:p>
      </w:tc>
    </w:tr>
  </w:tbl>
  <w:p w14:paraId="57050C33" w14:textId="77777777" w:rsidR="0033512B" w:rsidRDefault="0033512B" w:rsidP="004503E3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16"/>
      <w:gridCol w:w="2814"/>
      <w:gridCol w:w="2815"/>
      <w:gridCol w:w="2815"/>
      <w:gridCol w:w="2815"/>
    </w:tblGrid>
    <w:tr w:rsidR="0033512B" w:rsidRPr="00967AD5" w14:paraId="36C5884E" w14:textId="77777777" w:rsidTr="00967AD5">
      <w:tc>
        <w:tcPr>
          <w:tcW w:w="1973" w:type="dxa"/>
          <w:vMerge w:val="restart"/>
        </w:tcPr>
        <w:p w14:paraId="058CC6C2" w14:textId="77777777" w:rsidR="0033512B" w:rsidRPr="00967AD5" w:rsidRDefault="0033512B" w:rsidP="008631E5">
          <w:pPr>
            <w:pStyle w:val="Header"/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57216" behindDoc="0" locked="0" layoutInCell="1" allowOverlap="1" wp14:anchorId="6A31B610" wp14:editId="10226A8B">
                <wp:simplePos x="0" y="0"/>
                <wp:positionH relativeFrom="margin">
                  <wp:posOffset>272415</wp:posOffset>
                </wp:positionH>
                <wp:positionV relativeFrom="page">
                  <wp:posOffset>29845</wp:posOffset>
                </wp:positionV>
                <wp:extent cx="1133475" cy="638175"/>
                <wp:effectExtent l="19050" t="0" r="9525" b="0"/>
                <wp:wrapNone/>
                <wp:docPr id="227" name="Picture 227" descr="sodexo_cou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odexo_co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0696" r="140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04" w:type="dxa"/>
        </w:tcPr>
        <w:p w14:paraId="04B1A44C" w14:textId="77777777" w:rsidR="0033512B" w:rsidRDefault="0033512B" w:rsidP="008631E5">
          <w:pPr>
            <w:pStyle w:val="Tableheaderblackbold"/>
          </w:pPr>
          <w:r>
            <w:t>Document title</w:t>
          </w:r>
        </w:p>
      </w:tc>
      <w:tc>
        <w:tcPr>
          <w:tcW w:w="5712" w:type="dxa"/>
          <w:gridSpan w:val="3"/>
        </w:tcPr>
        <w:p w14:paraId="2DF8A458" w14:textId="77777777" w:rsidR="0033512B" w:rsidRDefault="0033512B" w:rsidP="00C74123">
          <w:pPr>
            <w:pStyle w:val="Tablecontentblack"/>
          </w:pPr>
          <w:r>
            <w:t>Safe Work Procedure - &lt;title&gt;</w:t>
          </w:r>
        </w:p>
      </w:tc>
    </w:tr>
    <w:tr w:rsidR="0033512B" w:rsidRPr="00967AD5" w14:paraId="099F3536" w14:textId="77777777" w:rsidTr="00967AD5">
      <w:tc>
        <w:tcPr>
          <w:tcW w:w="1973" w:type="dxa"/>
          <w:vMerge/>
        </w:tcPr>
        <w:p w14:paraId="530AE4FD" w14:textId="77777777" w:rsidR="0033512B" w:rsidRPr="00967AD5" w:rsidRDefault="0033512B" w:rsidP="008631E5">
          <w:pPr>
            <w:pStyle w:val="Header"/>
          </w:pPr>
        </w:p>
      </w:tc>
      <w:tc>
        <w:tcPr>
          <w:tcW w:w="1904" w:type="dxa"/>
        </w:tcPr>
        <w:p w14:paraId="63FF90C7" w14:textId="77777777" w:rsidR="0033512B" w:rsidRDefault="0033512B" w:rsidP="008631E5">
          <w:pPr>
            <w:pStyle w:val="Tableheaderblackbold"/>
          </w:pPr>
          <w:r>
            <w:t>Document type</w:t>
          </w:r>
        </w:p>
      </w:tc>
      <w:tc>
        <w:tcPr>
          <w:tcW w:w="1904" w:type="dxa"/>
        </w:tcPr>
        <w:p w14:paraId="5E621E73" w14:textId="77777777" w:rsidR="0033512B" w:rsidRDefault="0033512B" w:rsidP="00A34836">
          <w:pPr>
            <w:pStyle w:val="Tablecontentblack"/>
          </w:pPr>
          <w:r>
            <w:t>SWP</w:t>
          </w:r>
        </w:p>
      </w:tc>
      <w:tc>
        <w:tcPr>
          <w:tcW w:w="1904" w:type="dxa"/>
        </w:tcPr>
        <w:p w14:paraId="7536FACA" w14:textId="77777777" w:rsidR="0033512B" w:rsidRDefault="0033512B" w:rsidP="008631E5">
          <w:pPr>
            <w:pStyle w:val="Tableheaderblackbold"/>
          </w:pPr>
          <w:r>
            <w:t>Dept ID</w:t>
          </w:r>
        </w:p>
      </w:tc>
      <w:tc>
        <w:tcPr>
          <w:tcW w:w="1904" w:type="dxa"/>
        </w:tcPr>
        <w:p w14:paraId="59400F7E" w14:textId="77777777" w:rsidR="0033512B" w:rsidRDefault="0033512B" w:rsidP="00C74123">
          <w:pPr>
            <w:pStyle w:val="Tablecontentblack"/>
          </w:pPr>
          <w:r>
            <w:t>QHSE</w:t>
          </w:r>
        </w:p>
      </w:tc>
    </w:tr>
    <w:tr w:rsidR="0033512B" w:rsidRPr="00967AD5" w14:paraId="14F1332C" w14:textId="77777777" w:rsidTr="00967AD5">
      <w:tc>
        <w:tcPr>
          <w:tcW w:w="1973" w:type="dxa"/>
          <w:vMerge/>
        </w:tcPr>
        <w:p w14:paraId="3BC90354" w14:textId="77777777" w:rsidR="0033512B" w:rsidRPr="00967AD5" w:rsidRDefault="0033512B" w:rsidP="008631E5">
          <w:pPr>
            <w:pStyle w:val="Header"/>
          </w:pPr>
        </w:p>
      </w:tc>
      <w:tc>
        <w:tcPr>
          <w:tcW w:w="1904" w:type="dxa"/>
        </w:tcPr>
        <w:p w14:paraId="29917586" w14:textId="77777777" w:rsidR="0033512B" w:rsidRDefault="0033512B" w:rsidP="008631E5">
          <w:pPr>
            <w:pStyle w:val="Tableheaderblackbold"/>
          </w:pPr>
          <w:r>
            <w:t>Document No.</w:t>
          </w:r>
        </w:p>
      </w:tc>
      <w:tc>
        <w:tcPr>
          <w:tcW w:w="1904" w:type="dxa"/>
        </w:tcPr>
        <w:p w14:paraId="4C565E82" w14:textId="77777777" w:rsidR="0033512B" w:rsidRDefault="0033512B" w:rsidP="008C7978">
          <w:pPr>
            <w:pStyle w:val="Tablecontentblack"/>
          </w:pPr>
          <w:r>
            <w:t>TBC_SWPXXX</w:t>
          </w:r>
        </w:p>
      </w:tc>
      <w:tc>
        <w:tcPr>
          <w:tcW w:w="1904" w:type="dxa"/>
        </w:tcPr>
        <w:p w14:paraId="28749059" w14:textId="77777777" w:rsidR="0033512B" w:rsidRDefault="0033512B" w:rsidP="008631E5">
          <w:pPr>
            <w:pStyle w:val="Tableheaderblackbold"/>
          </w:pPr>
          <w:r>
            <w:t>Version No.</w:t>
          </w:r>
        </w:p>
      </w:tc>
      <w:tc>
        <w:tcPr>
          <w:tcW w:w="1904" w:type="dxa"/>
        </w:tcPr>
        <w:p w14:paraId="1AD2681F" w14:textId="77777777" w:rsidR="0033512B" w:rsidRDefault="0033512B" w:rsidP="00C74123">
          <w:pPr>
            <w:pStyle w:val="Tablecontentblack"/>
          </w:pPr>
          <w:r>
            <w:t>&lt;Version No.&gt;</w:t>
          </w:r>
        </w:p>
      </w:tc>
    </w:tr>
  </w:tbl>
  <w:p w14:paraId="0444E486" w14:textId="77777777" w:rsidR="0033512B" w:rsidRDefault="003351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3163E"/>
    <w:multiLevelType w:val="hybridMultilevel"/>
    <w:tmpl w:val="D0945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24269"/>
    <w:multiLevelType w:val="hybridMultilevel"/>
    <w:tmpl w:val="7C30CBBA"/>
    <w:lvl w:ilvl="0" w:tplc="4B080AFC">
      <w:start w:val="1"/>
      <w:numFmt w:val="bullet"/>
      <w:pStyle w:val="Tablecont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5515C"/>
    <w:multiLevelType w:val="hybridMultilevel"/>
    <w:tmpl w:val="4A8440F8"/>
    <w:lvl w:ilvl="0" w:tplc="D0E6C76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85DFD"/>
    <w:multiLevelType w:val="hybridMultilevel"/>
    <w:tmpl w:val="D92AD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B5D41"/>
    <w:multiLevelType w:val="hybridMultilevel"/>
    <w:tmpl w:val="ABA8C6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E0F74"/>
    <w:multiLevelType w:val="multilevel"/>
    <w:tmpl w:val="9F96AA1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DAB75C3"/>
    <w:multiLevelType w:val="hybridMultilevel"/>
    <w:tmpl w:val="057CE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A6C18"/>
    <w:multiLevelType w:val="hybridMultilevel"/>
    <w:tmpl w:val="55086F90"/>
    <w:lvl w:ilvl="0" w:tplc="D4A41E12">
      <w:start w:val="1"/>
      <w:numFmt w:val="decimal"/>
      <w:pStyle w:val="Tablenumbering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F6B"/>
    <w:rsid w:val="000007CA"/>
    <w:rsid w:val="00001829"/>
    <w:rsid w:val="000274AC"/>
    <w:rsid w:val="00051B2C"/>
    <w:rsid w:val="0005588D"/>
    <w:rsid w:val="0006137C"/>
    <w:rsid w:val="00065C2E"/>
    <w:rsid w:val="0007570D"/>
    <w:rsid w:val="000A1B57"/>
    <w:rsid w:val="000B4F6B"/>
    <w:rsid w:val="000B779A"/>
    <w:rsid w:val="000C3BF5"/>
    <w:rsid w:val="000D0119"/>
    <w:rsid w:val="000D3732"/>
    <w:rsid w:val="000E560A"/>
    <w:rsid w:val="000E75BE"/>
    <w:rsid w:val="000F2F4F"/>
    <w:rsid w:val="000F54E7"/>
    <w:rsid w:val="000F7072"/>
    <w:rsid w:val="00114455"/>
    <w:rsid w:val="001238A1"/>
    <w:rsid w:val="0013277C"/>
    <w:rsid w:val="00132A60"/>
    <w:rsid w:val="001337FF"/>
    <w:rsid w:val="00135086"/>
    <w:rsid w:val="001376F3"/>
    <w:rsid w:val="00142E95"/>
    <w:rsid w:val="00143262"/>
    <w:rsid w:val="001445A1"/>
    <w:rsid w:val="00153803"/>
    <w:rsid w:val="001750D5"/>
    <w:rsid w:val="001778B7"/>
    <w:rsid w:val="00182DF7"/>
    <w:rsid w:val="00196127"/>
    <w:rsid w:val="00197915"/>
    <w:rsid w:val="001A1330"/>
    <w:rsid w:val="001E27AF"/>
    <w:rsid w:val="001E7E70"/>
    <w:rsid w:val="00207158"/>
    <w:rsid w:val="00227363"/>
    <w:rsid w:val="00236C1C"/>
    <w:rsid w:val="00255D9D"/>
    <w:rsid w:val="00257E30"/>
    <w:rsid w:val="00270E7A"/>
    <w:rsid w:val="00274E1E"/>
    <w:rsid w:val="00294AFD"/>
    <w:rsid w:val="002A579C"/>
    <w:rsid w:val="002C10B9"/>
    <w:rsid w:val="002D2D04"/>
    <w:rsid w:val="002E45F8"/>
    <w:rsid w:val="002E4610"/>
    <w:rsid w:val="00314C76"/>
    <w:rsid w:val="003172BB"/>
    <w:rsid w:val="00322C47"/>
    <w:rsid w:val="0033512B"/>
    <w:rsid w:val="003471AD"/>
    <w:rsid w:val="00355D3E"/>
    <w:rsid w:val="003567EA"/>
    <w:rsid w:val="0036464C"/>
    <w:rsid w:val="00367CA8"/>
    <w:rsid w:val="0038263A"/>
    <w:rsid w:val="003978ED"/>
    <w:rsid w:val="003A3E24"/>
    <w:rsid w:val="003A4C92"/>
    <w:rsid w:val="003B3494"/>
    <w:rsid w:val="003D261E"/>
    <w:rsid w:val="003D7591"/>
    <w:rsid w:val="003E5AB4"/>
    <w:rsid w:val="003F28F4"/>
    <w:rsid w:val="003F2DDD"/>
    <w:rsid w:val="00423266"/>
    <w:rsid w:val="00435752"/>
    <w:rsid w:val="004503E3"/>
    <w:rsid w:val="00463194"/>
    <w:rsid w:val="00465A9A"/>
    <w:rsid w:val="0047492E"/>
    <w:rsid w:val="00476746"/>
    <w:rsid w:val="00482B20"/>
    <w:rsid w:val="0049136F"/>
    <w:rsid w:val="0049413E"/>
    <w:rsid w:val="00497220"/>
    <w:rsid w:val="004A723E"/>
    <w:rsid w:val="004A77E6"/>
    <w:rsid w:val="004B36FA"/>
    <w:rsid w:val="004B7DD2"/>
    <w:rsid w:val="004C53CF"/>
    <w:rsid w:val="004E247C"/>
    <w:rsid w:val="004E2FE2"/>
    <w:rsid w:val="004E323E"/>
    <w:rsid w:val="004F2D2C"/>
    <w:rsid w:val="004F6020"/>
    <w:rsid w:val="00501BC8"/>
    <w:rsid w:val="00507574"/>
    <w:rsid w:val="005200AF"/>
    <w:rsid w:val="00547D21"/>
    <w:rsid w:val="00557A24"/>
    <w:rsid w:val="005B2C66"/>
    <w:rsid w:val="005B350B"/>
    <w:rsid w:val="005C6D9E"/>
    <w:rsid w:val="005E6F7F"/>
    <w:rsid w:val="006236D5"/>
    <w:rsid w:val="00642542"/>
    <w:rsid w:val="00644B96"/>
    <w:rsid w:val="00647FE6"/>
    <w:rsid w:val="00650B8C"/>
    <w:rsid w:val="00653881"/>
    <w:rsid w:val="00661C61"/>
    <w:rsid w:val="00661F24"/>
    <w:rsid w:val="00663A34"/>
    <w:rsid w:val="00676924"/>
    <w:rsid w:val="00682270"/>
    <w:rsid w:val="00690E46"/>
    <w:rsid w:val="006941C3"/>
    <w:rsid w:val="0069511E"/>
    <w:rsid w:val="006A127C"/>
    <w:rsid w:val="006B1BC6"/>
    <w:rsid w:val="006B797D"/>
    <w:rsid w:val="006C7A18"/>
    <w:rsid w:val="006D1795"/>
    <w:rsid w:val="006D3B77"/>
    <w:rsid w:val="006D564B"/>
    <w:rsid w:val="006E28A4"/>
    <w:rsid w:val="006E3898"/>
    <w:rsid w:val="006E4C4A"/>
    <w:rsid w:val="006F0E8F"/>
    <w:rsid w:val="006F12EA"/>
    <w:rsid w:val="006F31E7"/>
    <w:rsid w:val="006F594F"/>
    <w:rsid w:val="006F7FB5"/>
    <w:rsid w:val="00700AED"/>
    <w:rsid w:val="00720092"/>
    <w:rsid w:val="00725440"/>
    <w:rsid w:val="00725565"/>
    <w:rsid w:val="0073560C"/>
    <w:rsid w:val="00756F58"/>
    <w:rsid w:val="00766B53"/>
    <w:rsid w:val="007730FE"/>
    <w:rsid w:val="00777203"/>
    <w:rsid w:val="007A6502"/>
    <w:rsid w:val="007A6C1D"/>
    <w:rsid w:val="007B6339"/>
    <w:rsid w:val="007C09AD"/>
    <w:rsid w:val="007C12BF"/>
    <w:rsid w:val="007C53BA"/>
    <w:rsid w:val="007C5C5B"/>
    <w:rsid w:val="007D0682"/>
    <w:rsid w:val="007F1497"/>
    <w:rsid w:val="007F715B"/>
    <w:rsid w:val="007F79C3"/>
    <w:rsid w:val="008010EC"/>
    <w:rsid w:val="00806B6A"/>
    <w:rsid w:val="00815081"/>
    <w:rsid w:val="008413ED"/>
    <w:rsid w:val="00846C50"/>
    <w:rsid w:val="00863128"/>
    <w:rsid w:val="008631E5"/>
    <w:rsid w:val="00863E72"/>
    <w:rsid w:val="008777BA"/>
    <w:rsid w:val="0089050D"/>
    <w:rsid w:val="008916D9"/>
    <w:rsid w:val="00895E97"/>
    <w:rsid w:val="008B2A91"/>
    <w:rsid w:val="008C7978"/>
    <w:rsid w:val="008D5A9F"/>
    <w:rsid w:val="008E02E3"/>
    <w:rsid w:val="008E7F2F"/>
    <w:rsid w:val="008F120F"/>
    <w:rsid w:val="008F6AC2"/>
    <w:rsid w:val="009019FE"/>
    <w:rsid w:val="00912F4D"/>
    <w:rsid w:val="0091311A"/>
    <w:rsid w:val="00921CE9"/>
    <w:rsid w:val="0093061B"/>
    <w:rsid w:val="00932639"/>
    <w:rsid w:val="00944705"/>
    <w:rsid w:val="009558B2"/>
    <w:rsid w:val="00957349"/>
    <w:rsid w:val="00964D41"/>
    <w:rsid w:val="00967AD5"/>
    <w:rsid w:val="009A3497"/>
    <w:rsid w:val="009B59CF"/>
    <w:rsid w:val="009C065E"/>
    <w:rsid w:val="009C2CB0"/>
    <w:rsid w:val="009C40D7"/>
    <w:rsid w:val="009C4BBD"/>
    <w:rsid w:val="009D1691"/>
    <w:rsid w:val="00A004CB"/>
    <w:rsid w:val="00A0230D"/>
    <w:rsid w:val="00A044C4"/>
    <w:rsid w:val="00A06259"/>
    <w:rsid w:val="00A137D7"/>
    <w:rsid w:val="00A222A3"/>
    <w:rsid w:val="00A34836"/>
    <w:rsid w:val="00A415A8"/>
    <w:rsid w:val="00A53684"/>
    <w:rsid w:val="00A64011"/>
    <w:rsid w:val="00A704CE"/>
    <w:rsid w:val="00A82B43"/>
    <w:rsid w:val="00A92C8F"/>
    <w:rsid w:val="00A93E23"/>
    <w:rsid w:val="00AA011A"/>
    <w:rsid w:val="00AA14D7"/>
    <w:rsid w:val="00AC1E3C"/>
    <w:rsid w:val="00AC2660"/>
    <w:rsid w:val="00AC565B"/>
    <w:rsid w:val="00AC6712"/>
    <w:rsid w:val="00AD071E"/>
    <w:rsid w:val="00AD1DCD"/>
    <w:rsid w:val="00AD4F10"/>
    <w:rsid w:val="00B02D98"/>
    <w:rsid w:val="00B36FDE"/>
    <w:rsid w:val="00B62DEA"/>
    <w:rsid w:val="00B63AE2"/>
    <w:rsid w:val="00B743C2"/>
    <w:rsid w:val="00B75871"/>
    <w:rsid w:val="00B77D4F"/>
    <w:rsid w:val="00B85894"/>
    <w:rsid w:val="00B92A94"/>
    <w:rsid w:val="00B94360"/>
    <w:rsid w:val="00BA4022"/>
    <w:rsid w:val="00BD2145"/>
    <w:rsid w:val="00BF2B67"/>
    <w:rsid w:val="00BF50F3"/>
    <w:rsid w:val="00BF6038"/>
    <w:rsid w:val="00C017D6"/>
    <w:rsid w:val="00C21931"/>
    <w:rsid w:val="00C34E24"/>
    <w:rsid w:val="00C365A0"/>
    <w:rsid w:val="00C42212"/>
    <w:rsid w:val="00C74123"/>
    <w:rsid w:val="00C7641F"/>
    <w:rsid w:val="00C774E6"/>
    <w:rsid w:val="00C81521"/>
    <w:rsid w:val="00C915D8"/>
    <w:rsid w:val="00C9481B"/>
    <w:rsid w:val="00CA09F4"/>
    <w:rsid w:val="00CA48E6"/>
    <w:rsid w:val="00CB654E"/>
    <w:rsid w:val="00CC4214"/>
    <w:rsid w:val="00CC70F9"/>
    <w:rsid w:val="00CD05B1"/>
    <w:rsid w:val="00CD4506"/>
    <w:rsid w:val="00CE1C00"/>
    <w:rsid w:val="00CF2157"/>
    <w:rsid w:val="00D139A1"/>
    <w:rsid w:val="00D4347E"/>
    <w:rsid w:val="00D56703"/>
    <w:rsid w:val="00D573F2"/>
    <w:rsid w:val="00D706AD"/>
    <w:rsid w:val="00D81300"/>
    <w:rsid w:val="00D91079"/>
    <w:rsid w:val="00D914CC"/>
    <w:rsid w:val="00DA03C7"/>
    <w:rsid w:val="00DA1128"/>
    <w:rsid w:val="00DA35AB"/>
    <w:rsid w:val="00DA5263"/>
    <w:rsid w:val="00DB1AE9"/>
    <w:rsid w:val="00DB42B4"/>
    <w:rsid w:val="00DB6856"/>
    <w:rsid w:val="00DB6F2A"/>
    <w:rsid w:val="00DC6A98"/>
    <w:rsid w:val="00DC7236"/>
    <w:rsid w:val="00DD2B99"/>
    <w:rsid w:val="00DD636C"/>
    <w:rsid w:val="00DD6AAA"/>
    <w:rsid w:val="00DF252A"/>
    <w:rsid w:val="00E070B1"/>
    <w:rsid w:val="00E13399"/>
    <w:rsid w:val="00E23FD9"/>
    <w:rsid w:val="00E26BAF"/>
    <w:rsid w:val="00E40E6E"/>
    <w:rsid w:val="00E611A3"/>
    <w:rsid w:val="00E65AC1"/>
    <w:rsid w:val="00E74902"/>
    <w:rsid w:val="00E74D96"/>
    <w:rsid w:val="00E80C82"/>
    <w:rsid w:val="00E83A28"/>
    <w:rsid w:val="00E95212"/>
    <w:rsid w:val="00EA094F"/>
    <w:rsid w:val="00EA35D9"/>
    <w:rsid w:val="00EA5D6B"/>
    <w:rsid w:val="00EC6623"/>
    <w:rsid w:val="00EF6477"/>
    <w:rsid w:val="00EF7AD9"/>
    <w:rsid w:val="00F00A65"/>
    <w:rsid w:val="00F02F66"/>
    <w:rsid w:val="00F21BA8"/>
    <w:rsid w:val="00F24D82"/>
    <w:rsid w:val="00F3670F"/>
    <w:rsid w:val="00F4379D"/>
    <w:rsid w:val="00F50746"/>
    <w:rsid w:val="00F50DEE"/>
    <w:rsid w:val="00F602F8"/>
    <w:rsid w:val="00F617F2"/>
    <w:rsid w:val="00F61C1C"/>
    <w:rsid w:val="00F654B5"/>
    <w:rsid w:val="00F72CF4"/>
    <w:rsid w:val="00F83ACD"/>
    <w:rsid w:val="00F8586D"/>
    <w:rsid w:val="00F90C93"/>
    <w:rsid w:val="00FA4453"/>
    <w:rsid w:val="00FB516D"/>
    <w:rsid w:val="00FC42C8"/>
    <w:rsid w:val="00FC6479"/>
    <w:rsid w:val="00FC6A86"/>
    <w:rsid w:val="00FD05A9"/>
    <w:rsid w:val="00FE79B7"/>
    <w:rsid w:val="00FF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9DC8531"/>
  <w15:docId w15:val="{D79F7D15-5B48-4404-8DEA-9018C52DA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6F7F"/>
    <w:pPr>
      <w:spacing w:after="200" w:line="276" w:lineRule="auto"/>
    </w:pPr>
    <w:rPr>
      <w:rFonts w:ascii="Arial" w:hAnsi="Arial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2A94"/>
    <w:pPr>
      <w:keepNext/>
      <w:numPr>
        <w:numId w:val="1"/>
      </w:numPr>
      <w:tabs>
        <w:tab w:val="left" w:pos="851"/>
      </w:tabs>
      <w:spacing w:before="360" w:line="240" w:lineRule="auto"/>
      <w:ind w:left="851" w:hanging="851"/>
      <w:outlineLvl w:val="0"/>
    </w:pPr>
    <w:rPr>
      <w:rFonts w:eastAsia="Times New Roman"/>
      <w:b/>
      <w:bCs/>
      <w:kern w:val="32"/>
      <w:sz w:val="28"/>
      <w:szCs w:val="76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2A94"/>
    <w:pPr>
      <w:keepNext/>
      <w:numPr>
        <w:ilvl w:val="1"/>
        <w:numId w:val="1"/>
      </w:numPr>
      <w:tabs>
        <w:tab w:val="left" w:pos="851"/>
      </w:tabs>
      <w:spacing w:before="240" w:after="240" w:line="240" w:lineRule="auto"/>
      <w:ind w:left="851" w:hanging="851"/>
      <w:outlineLvl w:val="1"/>
    </w:pPr>
    <w:rPr>
      <w:rFonts w:eastAsia="Times New Roman"/>
      <w:b/>
      <w:bCs/>
      <w:iCs/>
      <w:sz w:val="24"/>
      <w:szCs w:val="28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qFormat/>
    <w:rsid w:val="00B92A94"/>
    <w:pPr>
      <w:numPr>
        <w:ilvl w:val="2"/>
        <w:numId w:val="1"/>
      </w:numPr>
      <w:tabs>
        <w:tab w:val="left" w:pos="851"/>
      </w:tabs>
      <w:spacing w:before="240" w:after="240" w:line="240" w:lineRule="auto"/>
      <w:ind w:left="851" w:hanging="851"/>
      <w:outlineLvl w:val="2"/>
    </w:pPr>
    <w:rPr>
      <w:rFonts w:eastAsia="SimSun"/>
      <w:b/>
      <w:color w:val="000000"/>
      <w:szCs w:val="19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2A94"/>
    <w:pPr>
      <w:numPr>
        <w:ilvl w:val="3"/>
        <w:numId w:val="1"/>
      </w:numPr>
      <w:spacing w:before="200" w:line="240" w:lineRule="auto"/>
      <w:ind w:left="851" w:hanging="851"/>
      <w:outlineLvl w:val="3"/>
    </w:pPr>
    <w:rPr>
      <w:rFonts w:eastAsia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F7F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F7F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F7F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rsid w:val="005E6F7F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rsid w:val="005E6F7F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rovalitalics">
    <w:name w:val="Approval italics"/>
    <w:basedOn w:val="Normal"/>
    <w:qFormat/>
    <w:rsid w:val="005E6F7F"/>
    <w:pPr>
      <w:keepNext/>
      <w:tabs>
        <w:tab w:val="left" w:pos="851"/>
      </w:tabs>
      <w:spacing w:before="40" w:after="40" w:line="240" w:lineRule="auto"/>
      <w:outlineLvl w:val="1"/>
    </w:pPr>
    <w:rPr>
      <w:rFonts w:eastAsia="Times New Roman" w:cs="Arial"/>
      <w:b/>
      <w:bCs/>
      <w:i/>
      <w:iCs/>
      <w:sz w:val="16"/>
      <w:szCs w:val="16"/>
      <w:lang w:eastAsia="zh-CN"/>
    </w:rPr>
  </w:style>
  <w:style w:type="paragraph" w:customStyle="1" w:styleId="Sodexofooter">
    <w:name w:val="Sodexo footer"/>
    <w:basedOn w:val="Footer"/>
    <w:qFormat/>
    <w:rsid w:val="00957349"/>
    <w:pPr>
      <w:spacing w:before="120"/>
      <w:jc w:val="right"/>
    </w:pPr>
    <w:rPr>
      <w:sz w:val="16"/>
      <w:szCs w:val="16"/>
    </w:rPr>
  </w:style>
  <w:style w:type="paragraph" w:customStyle="1" w:styleId="Tablecontentblack">
    <w:name w:val="Table content (black)"/>
    <w:basedOn w:val="Normal"/>
    <w:link w:val="TablecontentblackChar"/>
    <w:qFormat/>
    <w:rsid w:val="00132A60"/>
    <w:pPr>
      <w:tabs>
        <w:tab w:val="left" w:pos="851"/>
      </w:tabs>
      <w:spacing w:before="60" w:after="60" w:line="240" w:lineRule="auto"/>
      <w:outlineLvl w:val="1"/>
    </w:pPr>
    <w:rPr>
      <w:rFonts w:eastAsia="Times New Roman"/>
      <w:bCs/>
      <w:iCs/>
      <w:sz w:val="20"/>
      <w:szCs w:val="28"/>
      <w:lang w:eastAsia="zh-CN"/>
    </w:rPr>
  </w:style>
  <w:style w:type="paragraph" w:customStyle="1" w:styleId="Tableheaderblackbold">
    <w:name w:val="Table header (black) bold"/>
    <w:basedOn w:val="Normal"/>
    <w:qFormat/>
    <w:rsid w:val="0049413E"/>
    <w:pPr>
      <w:keepNext/>
      <w:tabs>
        <w:tab w:val="left" w:pos="851"/>
      </w:tabs>
      <w:spacing w:before="60" w:after="60" w:line="240" w:lineRule="auto"/>
      <w:outlineLvl w:val="1"/>
    </w:pPr>
    <w:rPr>
      <w:rFonts w:eastAsia="Times New Roman"/>
      <w:b/>
      <w:bCs/>
      <w:iCs/>
      <w:sz w:val="20"/>
      <w:szCs w:val="28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B92A94"/>
    <w:rPr>
      <w:rFonts w:ascii="Arial" w:eastAsia="Times New Roman" w:hAnsi="Arial"/>
      <w:b/>
      <w:bCs/>
      <w:kern w:val="32"/>
      <w:sz w:val="28"/>
      <w:szCs w:val="76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B92A94"/>
    <w:rPr>
      <w:rFonts w:ascii="Arial" w:eastAsia="Times New Roman" w:hAnsi="Arial"/>
      <w:b/>
      <w:bCs/>
      <w:iCs/>
      <w:sz w:val="24"/>
      <w:szCs w:val="28"/>
      <w:lang w:val="en-AU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B92A94"/>
    <w:rPr>
      <w:rFonts w:ascii="Arial" w:eastAsia="SimSun" w:hAnsi="Arial"/>
      <w:b/>
      <w:color w:val="000000"/>
      <w:sz w:val="22"/>
      <w:szCs w:val="19"/>
      <w:lang w:val="en-AU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B92A94"/>
    <w:rPr>
      <w:rFonts w:ascii="Arial" w:eastAsia="Times New Roman" w:hAnsi="Arial"/>
      <w:b/>
      <w:bCs/>
      <w:i/>
      <w:iCs/>
      <w:sz w:val="22"/>
      <w:szCs w:val="22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F7F"/>
    <w:rPr>
      <w:rFonts w:ascii="Arial" w:eastAsia="Times New Roman" w:hAnsi="Arial"/>
      <w:b/>
      <w:bCs/>
      <w:i/>
      <w:iCs/>
      <w:sz w:val="26"/>
      <w:szCs w:val="26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F7F"/>
    <w:rPr>
      <w:rFonts w:ascii="Arial" w:eastAsia="Times New Roman" w:hAnsi="Arial"/>
      <w:b/>
      <w:b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F7F"/>
    <w:rPr>
      <w:rFonts w:ascii="Arial" w:eastAsia="Times New Roman" w:hAnsi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semiHidden/>
    <w:rsid w:val="005E6F7F"/>
    <w:rPr>
      <w:rFonts w:eastAsia="Times New Roman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semiHidden/>
    <w:rsid w:val="005E6F7F"/>
    <w:rPr>
      <w:rFonts w:ascii="Cambria" w:eastAsia="Times New Roman" w:hAnsi="Cambria"/>
      <w:sz w:val="22"/>
      <w:szCs w:val="22"/>
      <w:lang w:val="en-AU"/>
    </w:rPr>
  </w:style>
  <w:style w:type="paragraph" w:styleId="TOC1">
    <w:name w:val="toc 1"/>
    <w:basedOn w:val="Normal"/>
    <w:next w:val="Normal"/>
    <w:autoRedefine/>
    <w:uiPriority w:val="39"/>
    <w:unhideWhenUsed/>
    <w:rsid w:val="00B92A94"/>
    <w:pPr>
      <w:tabs>
        <w:tab w:val="left" w:pos="440"/>
        <w:tab w:val="right" w:leader="dot" w:pos="9029"/>
      </w:tabs>
      <w:spacing w:after="100" w:line="240" w:lineRule="auto"/>
    </w:pPr>
    <w:rPr>
      <w:rFonts w:eastAsia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E6F7F"/>
    <w:pPr>
      <w:tabs>
        <w:tab w:val="left" w:pos="880"/>
        <w:tab w:val="right" w:leader="dot" w:pos="9029"/>
      </w:tabs>
      <w:spacing w:after="100" w:line="240" w:lineRule="auto"/>
      <w:ind w:left="426"/>
    </w:pPr>
    <w:rPr>
      <w:rFonts w:eastAsia="Times New Roman"/>
      <w:noProof/>
    </w:rPr>
  </w:style>
  <w:style w:type="paragraph" w:customStyle="1" w:styleId="Contentslist">
    <w:name w:val="Contents list"/>
    <w:basedOn w:val="Heading1"/>
    <w:qFormat/>
    <w:rsid w:val="005E6F7F"/>
    <w:pPr>
      <w:numPr>
        <w:numId w:val="0"/>
      </w:numPr>
    </w:pPr>
  </w:style>
  <w:style w:type="paragraph" w:customStyle="1" w:styleId="DocumentEnd">
    <w:name w:val="Document End"/>
    <w:basedOn w:val="Normal"/>
    <w:qFormat/>
    <w:rsid w:val="00FD05A9"/>
    <w:pPr>
      <w:keepNext/>
      <w:tabs>
        <w:tab w:val="left" w:pos="851"/>
      </w:tabs>
      <w:spacing w:before="120" w:after="120" w:line="240" w:lineRule="auto"/>
      <w:jc w:val="center"/>
      <w:outlineLvl w:val="1"/>
    </w:pPr>
    <w:rPr>
      <w:rFonts w:eastAsia="Times New Roman"/>
      <w:b/>
      <w:bCs/>
      <w:iCs/>
      <w:sz w:val="24"/>
      <w:szCs w:val="28"/>
      <w:lang w:eastAsia="zh-CN"/>
    </w:rPr>
  </w:style>
  <w:style w:type="character" w:styleId="Hyperlink">
    <w:name w:val="Hyperlink"/>
    <w:uiPriority w:val="99"/>
    <w:unhideWhenUsed/>
    <w:rsid w:val="005E6F7F"/>
    <w:rPr>
      <w:color w:val="0000FF"/>
      <w:u w:val="single"/>
    </w:rPr>
  </w:style>
  <w:style w:type="paragraph" w:styleId="ListParagraph">
    <w:name w:val="List Paragraph"/>
    <w:aliases w:val="Bullet points"/>
    <w:basedOn w:val="Normal"/>
    <w:qFormat/>
    <w:rsid w:val="00B92A94"/>
    <w:pPr>
      <w:numPr>
        <w:numId w:val="2"/>
      </w:numPr>
      <w:spacing w:line="240" w:lineRule="auto"/>
      <w:contextualSpacing/>
    </w:pPr>
    <w:rPr>
      <w:rFonts w:eastAsia="Times New Roman"/>
    </w:rPr>
  </w:style>
  <w:style w:type="paragraph" w:customStyle="1" w:styleId="Normalitalics">
    <w:name w:val="Normal (italics)"/>
    <w:basedOn w:val="Normal"/>
    <w:link w:val="NormalitalicsChar"/>
    <w:qFormat/>
    <w:rsid w:val="005E6F7F"/>
    <w:pPr>
      <w:spacing w:line="240" w:lineRule="auto"/>
    </w:pPr>
    <w:rPr>
      <w:rFonts w:eastAsia="Times New Roman"/>
      <w:i/>
    </w:rPr>
  </w:style>
  <w:style w:type="paragraph" w:customStyle="1" w:styleId="Tablecontentitalics">
    <w:name w:val="Table content (italics)"/>
    <w:basedOn w:val="Tablecontentblack"/>
    <w:qFormat/>
    <w:rsid w:val="005E6F7F"/>
    <w:rPr>
      <w:i/>
    </w:rPr>
  </w:style>
  <w:style w:type="paragraph" w:customStyle="1" w:styleId="Tablecontentbullet">
    <w:name w:val="Table content (bullet)"/>
    <w:basedOn w:val="Tablecontentblack"/>
    <w:qFormat/>
    <w:rsid w:val="00B92A94"/>
    <w:pPr>
      <w:numPr>
        <w:numId w:val="3"/>
      </w:numPr>
      <w:ind w:left="568" w:hanging="284"/>
    </w:pPr>
  </w:style>
  <w:style w:type="character" w:customStyle="1" w:styleId="NormalitalicsChar">
    <w:name w:val="Normal (italics) Char"/>
    <w:basedOn w:val="DefaultParagraphFont"/>
    <w:link w:val="Normalitalics"/>
    <w:rsid w:val="005E6F7F"/>
    <w:rPr>
      <w:rFonts w:ascii="Arial" w:eastAsia="Times New Roman" w:hAnsi="Arial" w:cs="Times New Roman"/>
      <w:i/>
    </w:rPr>
  </w:style>
  <w:style w:type="paragraph" w:styleId="Header">
    <w:name w:val="header"/>
    <w:basedOn w:val="Normal"/>
    <w:link w:val="HeaderChar"/>
    <w:uiPriority w:val="99"/>
    <w:semiHidden/>
    <w:unhideWhenUsed/>
    <w:rsid w:val="005E6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6F7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E6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F7F"/>
    <w:rPr>
      <w:rFonts w:ascii="Arial" w:hAnsi="Arial"/>
    </w:rPr>
  </w:style>
  <w:style w:type="table" w:styleId="TableGrid">
    <w:name w:val="Table Grid"/>
    <w:basedOn w:val="TableNormal"/>
    <w:uiPriority w:val="59"/>
    <w:rsid w:val="006E3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348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83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221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2212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42212"/>
    <w:rPr>
      <w:vertAlign w:val="superscript"/>
    </w:rPr>
  </w:style>
  <w:style w:type="paragraph" w:customStyle="1" w:styleId="Tablecontentcentre">
    <w:name w:val="Table content centre"/>
    <w:basedOn w:val="Tablecontentblack"/>
    <w:qFormat/>
    <w:rsid w:val="002C10B9"/>
    <w:pPr>
      <w:jc w:val="center"/>
    </w:pPr>
  </w:style>
  <w:style w:type="character" w:styleId="CommentReference">
    <w:name w:val="annotation reference"/>
    <w:basedOn w:val="DefaultParagraphFont"/>
    <w:uiPriority w:val="99"/>
    <w:semiHidden/>
    <w:unhideWhenUsed/>
    <w:rsid w:val="00E070B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070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070B1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70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70B1"/>
    <w:rPr>
      <w:rFonts w:ascii="Arial" w:hAnsi="Arial"/>
      <w:b/>
      <w:bCs/>
      <w:lang w:eastAsia="en-US"/>
    </w:rPr>
  </w:style>
  <w:style w:type="character" w:customStyle="1" w:styleId="TablecontentblackChar">
    <w:name w:val="Table content (black) Char"/>
    <w:basedOn w:val="DefaultParagraphFont"/>
    <w:link w:val="Tablecontentblack"/>
    <w:rsid w:val="00132A60"/>
    <w:rPr>
      <w:rFonts w:ascii="Arial" w:eastAsia="Times New Roman" w:hAnsi="Arial"/>
      <w:bCs/>
      <w:iCs/>
      <w:szCs w:val="28"/>
      <w:lang w:eastAsia="zh-CN"/>
    </w:rPr>
  </w:style>
  <w:style w:type="paragraph" w:customStyle="1" w:styleId="Tablenumbering">
    <w:name w:val="Table numbering"/>
    <w:basedOn w:val="Tablecontentblack"/>
    <w:qFormat/>
    <w:rsid w:val="00F72CF4"/>
    <w:pPr>
      <w:numPr>
        <w:numId w:val="4"/>
      </w:numPr>
      <w:jc w:val="center"/>
    </w:pPr>
  </w:style>
  <w:style w:type="paragraph" w:customStyle="1" w:styleId="Default">
    <w:name w:val="Default"/>
    <w:rsid w:val="001778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wnloads\SCU%20Safe%20Work%20Template%20Jan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91CF4CA6819438EB500F3759CF9EB" ma:contentTypeVersion="10" ma:contentTypeDescription="Create a new document." ma:contentTypeScope="" ma:versionID="829278aefd764b7120b2d840b3c414b2">
  <xsd:schema xmlns:xsd="http://www.w3.org/2001/XMLSchema" xmlns:xs="http://www.w3.org/2001/XMLSchema" xmlns:p="http://schemas.microsoft.com/office/2006/metadata/properties" xmlns:ns3="a4d4ddfb-1518-4b9f-9c70-9314f5d143d7" targetNamespace="http://schemas.microsoft.com/office/2006/metadata/properties" ma:root="true" ma:fieldsID="0b04e00cc914b85d177934fad264ba9d" ns3:_="">
    <xsd:import namespace="a4d4ddfb-1518-4b9f-9c70-9314f5d143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4ddfb-1518-4b9f-9c70-9314f5d14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96A58-AB48-4A0E-9698-3AE710E9F037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a4d4ddfb-1518-4b9f-9c70-9314f5d143d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E601105-1693-4260-8196-9F971065D9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4B566A-E94B-4268-865E-4BA91DD7C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d4ddfb-1518-4b9f-9c70-9314f5d14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496B29-E958-49BC-B3E1-E0C92C331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SCU Safe Work Template Jan16</Template>
  <TotalTime>8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work procedure template</vt:lpstr>
    </vt:vector>
  </TitlesOfParts>
  <Company>SODEXO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work procedure template</dc:title>
  <dc:subject>HSEQ</dc:subject>
  <dc:creator>dell</dc:creator>
  <cp:keywords>OPS-TEM-016-01</cp:keywords>
  <cp:lastModifiedBy>Sophie Andrews</cp:lastModifiedBy>
  <cp:revision>3</cp:revision>
  <cp:lastPrinted>2014-04-17T03:13:00Z</cp:lastPrinted>
  <dcterms:created xsi:type="dcterms:W3CDTF">2021-08-20T05:07:00Z</dcterms:created>
  <dcterms:modified xsi:type="dcterms:W3CDTF">2021-08-24T05:28:00Z</dcterms:modified>
  <cp:category>TEM</cp:category>
  <cp:contentStatus>&lt;Version No.&gt;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0x01010075891CF4CA6819438EB500F3759CF9EB</vt:lpwstr>
  </property>
</Properties>
</file>